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1A7" w:rsidRPr="0028611D" w:rsidRDefault="00CA31A7" w:rsidP="00E56D6D">
      <w:pPr>
        <w:autoSpaceDE/>
        <w:autoSpaceDN/>
        <w:ind w:left="10490"/>
        <w:jc w:val="right"/>
      </w:pPr>
      <w:r w:rsidRPr="0028611D">
        <w:t>УТВЕРЖДЕН</w:t>
      </w:r>
    </w:p>
    <w:p w:rsidR="00617838" w:rsidRDefault="00B61277" w:rsidP="00E56D6D">
      <w:pPr>
        <w:autoSpaceDE/>
        <w:autoSpaceDN/>
        <w:ind w:left="10490"/>
        <w:jc w:val="right"/>
      </w:pPr>
      <w:r>
        <w:t xml:space="preserve">         </w:t>
      </w:r>
      <w:r w:rsidR="00E56D6D" w:rsidRPr="008C00ED">
        <w:rPr>
          <w:rFonts w:eastAsia="Calibri"/>
        </w:rPr>
        <w:t>в подсистеме управления национальными проектами ГИИС «Электронный бюджет»</w:t>
      </w:r>
      <w:r w:rsidR="00E56D6D">
        <w:rPr>
          <w:rFonts w:eastAsia="Calibri"/>
        </w:rPr>
        <w:t xml:space="preserve"> от 24.07.2019.  (</w:t>
      </w:r>
      <w:r w:rsidR="004947FF">
        <w:rPr>
          <w:rFonts w:eastAsia="Calibri"/>
        </w:rPr>
        <w:t xml:space="preserve">с </w:t>
      </w:r>
      <w:r w:rsidR="00E56D6D">
        <w:rPr>
          <w:rFonts w:eastAsia="Calibri"/>
        </w:rPr>
        <w:t>изменения</w:t>
      </w:r>
      <w:r w:rsidR="004947FF">
        <w:rPr>
          <w:rFonts w:eastAsia="Calibri"/>
        </w:rPr>
        <w:t>ми</w:t>
      </w:r>
      <w:bookmarkStart w:id="0" w:name="_GoBack"/>
      <w:bookmarkEnd w:id="0"/>
      <w:r w:rsidR="00E56D6D">
        <w:rPr>
          <w:rFonts w:eastAsia="Calibri"/>
        </w:rPr>
        <w:t xml:space="preserve"> в части корректировки типовых результатов регионального проекта от 10.09.2019)</w:t>
      </w:r>
    </w:p>
    <w:p w:rsidR="00D01EA1" w:rsidRDefault="00D01EA1" w:rsidP="00C0758F">
      <w:pPr>
        <w:autoSpaceDE/>
        <w:autoSpaceDN/>
      </w:pPr>
    </w:p>
    <w:p w:rsidR="00617838" w:rsidRDefault="00617838" w:rsidP="00C0758F">
      <w:pPr>
        <w:autoSpaceDE/>
        <w:autoSpaceDN/>
      </w:pPr>
    </w:p>
    <w:p w:rsidR="00B4148D" w:rsidRPr="002449DD" w:rsidRDefault="00B4148D" w:rsidP="00363E8A">
      <w:pPr>
        <w:autoSpaceDE/>
        <w:autoSpaceDN/>
        <w:spacing w:after="120"/>
        <w:jc w:val="center"/>
        <w:rPr>
          <w:b/>
        </w:rPr>
      </w:pPr>
      <w:proofErr w:type="gramStart"/>
      <w:r w:rsidRPr="002449DD">
        <w:rPr>
          <w:b/>
        </w:rPr>
        <w:t>П</w:t>
      </w:r>
      <w:proofErr w:type="gramEnd"/>
      <w:r w:rsidRPr="002449DD">
        <w:rPr>
          <w:b/>
        </w:rPr>
        <w:t xml:space="preserve"> А С П О Р Т</w:t>
      </w:r>
    </w:p>
    <w:p w:rsidR="00B4148D" w:rsidRPr="002449DD" w:rsidRDefault="000443B2" w:rsidP="00363E8A">
      <w:pPr>
        <w:autoSpaceDE/>
        <w:autoSpaceDN/>
        <w:spacing w:after="120"/>
        <w:jc w:val="center"/>
        <w:rPr>
          <w:b/>
        </w:rPr>
      </w:pPr>
      <w:r w:rsidRPr="002449DD">
        <w:rPr>
          <w:b/>
        </w:rPr>
        <w:t>регионального</w:t>
      </w:r>
      <w:r w:rsidR="00B4148D" w:rsidRPr="002449DD">
        <w:rPr>
          <w:b/>
        </w:rPr>
        <w:t xml:space="preserve"> проекта</w:t>
      </w:r>
      <w:r w:rsidR="000F7D69" w:rsidRPr="002449DD">
        <w:rPr>
          <w:b/>
        </w:rPr>
        <w:t xml:space="preserve"> Новосибирской области</w:t>
      </w:r>
    </w:p>
    <w:p w:rsidR="00B4148D" w:rsidRPr="002449DD" w:rsidRDefault="00D800DD" w:rsidP="00363E8A">
      <w:pPr>
        <w:autoSpaceDE/>
        <w:autoSpaceDN/>
        <w:spacing w:after="240"/>
        <w:jc w:val="center"/>
        <w:rPr>
          <w:b/>
        </w:rPr>
      </w:pPr>
      <w:r w:rsidRPr="002449DD">
        <w:rPr>
          <w:b/>
        </w:rPr>
        <w:t>«Жильё»</w:t>
      </w:r>
    </w:p>
    <w:p w:rsidR="00B4148D" w:rsidRPr="002449DD" w:rsidRDefault="00B4148D" w:rsidP="00363E8A">
      <w:pPr>
        <w:autoSpaceDE/>
        <w:autoSpaceDN/>
        <w:spacing w:before="240" w:after="240"/>
        <w:jc w:val="center"/>
      </w:pPr>
      <w:r w:rsidRPr="002449DD">
        <w:t>1. Основные положения</w:t>
      </w:r>
    </w:p>
    <w:tbl>
      <w:tblPr>
        <w:tblStyle w:val="a8"/>
        <w:tblW w:w="14884" w:type="dxa"/>
        <w:jc w:val="center"/>
        <w:tblLook w:val="04A0" w:firstRow="1" w:lastRow="0" w:firstColumn="1" w:lastColumn="0" w:noHBand="0" w:noVBand="1"/>
      </w:tblPr>
      <w:tblGrid>
        <w:gridCol w:w="3778"/>
        <w:gridCol w:w="3713"/>
        <w:gridCol w:w="3757"/>
        <w:gridCol w:w="3636"/>
      </w:tblGrid>
      <w:tr w:rsidR="00DC425C" w:rsidTr="00794247">
        <w:trPr>
          <w:trHeight w:val="112"/>
          <w:jc w:val="center"/>
        </w:trPr>
        <w:tc>
          <w:tcPr>
            <w:tcW w:w="3778" w:type="dxa"/>
            <w:vAlign w:val="center"/>
          </w:tcPr>
          <w:p w:rsidR="00DC425C" w:rsidRPr="002449DD" w:rsidRDefault="00DC425C" w:rsidP="00097CD7">
            <w:r w:rsidRPr="002449DD">
              <w:t>Наименование</w:t>
            </w:r>
            <w:r w:rsidR="00097CD7" w:rsidRPr="002449DD">
              <w:t xml:space="preserve"> федерального </w:t>
            </w:r>
            <w:r w:rsidRPr="002449DD">
              <w:t xml:space="preserve"> проекта</w:t>
            </w:r>
          </w:p>
        </w:tc>
        <w:tc>
          <w:tcPr>
            <w:tcW w:w="11106" w:type="dxa"/>
            <w:gridSpan w:val="3"/>
            <w:shd w:val="clear" w:color="auto" w:fill="auto"/>
            <w:vAlign w:val="center"/>
          </w:tcPr>
          <w:p w:rsidR="00DC425C" w:rsidRPr="00794247" w:rsidRDefault="004F07E0" w:rsidP="00B3761C">
            <w:pPr>
              <w:autoSpaceDE/>
              <w:autoSpaceDN/>
            </w:pPr>
            <w:r w:rsidRPr="002449DD">
              <w:t>Жильё</w:t>
            </w:r>
          </w:p>
        </w:tc>
      </w:tr>
      <w:tr w:rsidR="00DC425C" w:rsidTr="00794247">
        <w:trPr>
          <w:trHeight w:val="524"/>
          <w:jc w:val="center"/>
        </w:trPr>
        <w:tc>
          <w:tcPr>
            <w:tcW w:w="3778" w:type="dxa"/>
            <w:vAlign w:val="center"/>
          </w:tcPr>
          <w:p w:rsidR="00DC425C" w:rsidRDefault="00DC425C" w:rsidP="000443B2">
            <w:r>
              <w:t xml:space="preserve">Краткое наименование </w:t>
            </w:r>
            <w:r w:rsidR="000443B2">
              <w:t>регионального</w:t>
            </w:r>
            <w:r>
              <w:t xml:space="preserve"> проекта</w:t>
            </w:r>
          </w:p>
        </w:tc>
        <w:tc>
          <w:tcPr>
            <w:tcW w:w="3713" w:type="dxa"/>
            <w:vAlign w:val="center"/>
          </w:tcPr>
          <w:p w:rsidR="00DC425C" w:rsidRDefault="0098346E" w:rsidP="00484B9F">
            <w:pPr>
              <w:autoSpaceDE/>
              <w:autoSpaceDN/>
            </w:pPr>
            <w:r>
              <w:t>Жильё</w:t>
            </w:r>
          </w:p>
        </w:tc>
        <w:tc>
          <w:tcPr>
            <w:tcW w:w="3757" w:type="dxa"/>
            <w:vAlign w:val="center"/>
          </w:tcPr>
          <w:p w:rsidR="00DC425C" w:rsidRDefault="00DC425C" w:rsidP="00363E8A">
            <w:pPr>
              <w:jc w:val="center"/>
            </w:pPr>
            <w:r>
              <w:t>Срок начала и окончания</w:t>
            </w:r>
            <w:r w:rsidR="00054527">
              <w:t xml:space="preserve"> проекта</w:t>
            </w:r>
          </w:p>
        </w:tc>
        <w:tc>
          <w:tcPr>
            <w:tcW w:w="3636" w:type="dxa"/>
            <w:shd w:val="clear" w:color="auto" w:fill="auto"/>
            <w:vAlign w:val="center"/>
          </w:tcPr>
          <w:p w:rsidR="00DC425C" w:rsidRPr="00794247" w:rsidRDefault="0098346E" w:rsidP="00363E8A">
            <w:pPr>
              <w:autoSpaceDE/>
              <w:autoSpaceDN/>
              <w:jc w:val="center"/>
            </w:pPr>
            <w:r w:rsidRPr="00794247">
              <w:t>01.</w:t>
            </w:r>
            <w:r w:rsidR="00565380">
              <w:t>0</w:t>
            </w:r>
            <w:r w:rsidR="002D142C" w:rsidRPr="00794247">
              <w:t>1.201</w:t>
            </w:r>
            <w:r w:rsidR="00565380">
              <w:t>9</w:t>
            </w:r>
            <w:r w:rsidRPr="00794247">
              <w:t xml:space="preserve"> – 31.12.2024</w:t>
            </w:r>
          </w:p>
          <w:p w:rsidR="000F438C" w:rsidRPr="00794247" w:rsidRDefault="000F438C" w:rsidP="00363E8A">
            <w:pPr>
              <w:autoSpaceDE/>
              <w:autoSpaceDN/>
              <w:jc w:val="center"/>
              <w:rPr>
                <w:i/>
              </w:rPr>
            </w:pPr>
          </w:p>
        </w:tc>
      </w:tr>
      <w:tr w:rsidR="00B4148D" w:rsidTr="00DC425C">
        <w:trPr>
          <w:trHeight w:val="524"/>
          <w:jc w:val="center"/>
        </w:trPr>
        <w:tc>
          <w:tcPr>
            <w:tcW w:w="3778" w:type="dxa"/>
            <w:vAlign w:val="center"/>
          </w:tcPr>
          <w:p w:rsidR="00B4148D" w:rsidRDefault="00B4148D" w:rsidP="000443B2">
            <w:pPr>
              <w:autoSpaceDE/>
              <w:autoSpaceDN/>
            </w:pPr>
            <w:r>
              <w:t xml:space="preserve">Куратор </w:t>
            </w:r>
            <w:r w:rsidR="000443B2">
              <w:t>регионального</w:t>
            </w:r>
            <w:r>
              <w:t xml:space="preserve"> проекта</w:t>
            </w:r>
          </w:p>
        </w:tc>
        <w:tc>
          <w:tcPr>
            <w:tcW w:w="11106" w:type="dxa"/>
            <w:gridSpan w:val="3"/>
            <w:vAlign w:val="center"/>
          </w:tcPr>
          <w:p w:rsidR="00B4148D" w:rsidRDefault="00484B9F" w:rsidP="00484B9F">
            <w:pPr>
              <w:autoSpaceDE/>
              <w:autoSpaceDN/>
            </w:pPr>
            <w:r>
              <w:t>С.Н. Сёмка, заместитель Губернатора Новосибирской области</w:t>
            </w:r>
          </w:p>
        </w:tc>
      </w:tr>
      <w:tr w:rsidR="00B4148D" w:rsidTr="00D77DF4">
        <w:trPr>
          <w:trHeight w:val="527"/>
          <w:jc w:val="center"/>
        </w:trPr>
        <w:tc>
          <w:tcPr>
            <w:tcW w:w="3778" w:type="dxa"/>
            <w:vAlign w:val="center"/>
          </w:tcPr>
          <w:p w:rsidR="00B4148D" w:rsidRDefault="00B4148D" w:rsidP="000443B2">
            <w:pPr>
              <w:autoSpaceDE/>
              <w:autoSpaceDN/>
            </w:pPr>
            <w:r>
              <w:t xml:space="preserve">Руководитель </w:t>
            </w:r>
            <w:r w:rsidR="000443B2">
              <w:t>регионального</w:t>
            </w:r>
            <w:r>
              <w:t xml:space="preserve"> проекта</w:t>
            </w:r>
          </w:p>
        </w:tc>
        <w:tc>
          <w:tcPr>
            <w:tcW w:w="11106" w:type="dxa"/>
            <w:gridSpan w:val="3"/>
            <w:vAlign w:val="center"/>
          </w:tcPr>
          <w:p w:rsidR="00B4148D" w:rsidRPr="003F0A36" w:rsidRDefault="00327967" w:rsidP="00327967">
            <w:pPr>
              <w:autoSpaceDE/>
              <w:autoSpaceDN/>
            </w:pPr>
            <w:r w:rsidRPr="003F0A36">
              <w:t>И.И. Шмидт, министр строительства Новосибирской области</w:t>
            </w:r>
          </w:p>
        </w:tc>
      </w:tr>
      <w:tr w:rsidR="00B4148D" w:rsidTr="00DC425C">
        <w:trPr>
          <w:trHeight w:val="505"/>
          <w:jc w:val="center"/>
        </w:trPr>
        <w:tc>
          <w:tcPr>
            <w:tcW w:w="3778" w:type="dxa"/>
            <w:vAlign w:val="center"/>
          </w:tcPr>
          <w:p w:rsidR="00B4148D" w:rsidRDefault="00B4148D" w:rsidP="000443B2">
            <w:pPr>
              <w:autoSpaceDE/>
              <w:autoSpaceDN/>
            </w:pPr>
            <w:r>
              <w:t xml:space="preserve">Администратор </w:t>
            </w:r>
            <w:r w:rsidR="000443B2">
              <w:t>регионального</w:t>
            </w:r>
            <w:r>
              <w:t xml:space="preserve"> проекта</w:t>
            </w:r>
          </w:p>
        </w:tc>
        <w:tc>
          <w:tcPr>
            <w:tcW w:w="11106" w:type="dxa"/>
            <w:gridSpan w:val="3"/>
            <w:vAlign w:val="center"/>
          </w:tcPr>
          <w:p w:rsidR="00B4148D" w:rsidRDefault="00E732A7" w:rsidP="00E732A7">
            <w:pPr>
              <w:autoSpaceDE/>
              <w:autoSpaceDN/>
            </w:pPr>
            <w:r>
              <w:t>Т.С. Прокопьева</w:t>
            </w:r>
            <w:r w:rsidR="001E74D0">
              <w:t xml:space="preserve"> – </w:t>
            </w:r>
            <w:r w:rsidR="00EC3AA4" w:rsidRPr="002E19B8">
              <w:t xml:space="preserve">начальник </w:t>
            </w:r>
            <w:r>
              <w:t xml:space="preserve">сводно-аналитического </w:t>
            </w:r>
            <w:r w:rsidR="00EC3AA4" w:rsidRPr="002E19B8">
              <w:t>отдела  министерства строительства Новосибирской области</w:t>
            </w:r>
            <w:r w:rsidR="00EC3AA4" w:rsidRPr="00421C5A">
              <w:t xml:space="preserve"> </w:t>
            </w:r>
          </w:p>
        </w:tc>
      </w:tr>
      <w:tr w:rsidR="00DC425C" w:rsidTr="005C57C2">
        <w:trPr>
          <w:trHeight w:val="112"/>
          <w:jc w:val="center"/>
        </w:trPr>
        <w:tc>
          <w:tcPr>
            <w:tcW w:w="3778" w:type="dxa"/>
            <w:shd w:val="clear" w:color="auto" w:fill="auto"/>
            <w:vAlign w:val="center"/>
          </w:tcPr>
          <w:p w:rsidR="00DC425C" w:rsidRDefault="00DC425C" w:rsidP="00DC425C">
            <w:r w:rsidRPr="003F0A36">
              <w:t xml:space="preserve">Связь с государственными программами </w:t>
            </w:r>
            <w:r w:rsidR="00C15B72" w:rsidRPr="003F0A36">
              <w:t xml:space="preserve">Новосибирской области, </w:t>
            </w:r>
            <w:r w:rsidRPr="003F0A36">
              <w:t xml:space="preserve">Российской </w:t>
            </w:r>
            <w:r w:rsidRPr="003F0A36">
              <w:lastRenderedPageBreak/>
              <w:t>Федерации</w:t>
            </w:r>
          </w:p>
        </w:tc>
        <w:tc>
          <w:tcPr>
            <w:tcW w:w="11106" w:type="dxa"/>
            <w:gridSpan w:val="3"/>
            <w:vAlign w:val="center"/>
          </w:tcPr>
          <w:p w:rsidR="005A3E38" w:rsidRDefault="005A3E38" w:rsidP="0039030E">
            <w:pPr>
              <w:autoSpaceDE/>
              <w:autoSpaceDN/>
              <w:jc w:val="both"/>
            </w:pPr>
            <w:r>
              <w:lastRenderedPageBreak/>
              <w:t>Государственная программа Новосибирской области «Обеспечение жильем молодых семей в Новосибирской области на 2015 -2020 годы», утвержденная постановлением Правительства Новоси</w:t>
            </w:r>
            <w:r w:rsidR="00440924">
              <w:t>бирской области от 15.09.2014 № </w:t>
            </w:r>
            <w:r>
              <w:t>352-п</w:t>
            </w:r>
            <w:r w:rsidRPr="005A3E38">
              <w:t>;</w:t>
            </w:r>
          </w:p>
          <w:p w:rsidR="005A3E38" w:rsidRDefault="005A3E38" w:rsidP="0039030E">
            <w:pPr>
              <w:autoSpaceDE/>
              <w:autoSpaceDN/>
              <w:jc w:val="both"/>
            </w:pPr>
            <w:r>
              <w:lastRenderedPageBreak/>
              <w:t>Государственная программа Новосибирской области «Стимулирование развития жилищного строительства в Новосибирской области на 2015 – 2020 годы», утвержденная постановлением Правительства Новоси</w:t>
            </w:r>
            <w:r w:rsidR="00440924">
              <w:t>бирской области от 20.02.2015 № </w:t>
            </w:r>
            <w:r>
              <w:t>68-п</w:t>
            </w:r>
            <w:r w:rsidRPr="005A3E38">
              <w:t>;</w:t>
            </w:r>
          </w:p>
          <w:p w:rsidR="002224C5" w:rsidRPr="002224C5" w:rsidRDefault="005A3E38" w:rsidP="0039030E">
            <w:pPr>
              <w:autoSpaceDE/>
              <w:autoSpaceDN/>
              <w:jc w:val="both"/>
            </w:pPr>
            <w:r>
              <w:t>Государственная программа Российской Федерации «Обеспечение доступным и комфортным жильем и коммунальными услугами граждан Российской Федерации», утвержденная постановлением Правительства Росси</w:t>
            </w:r>
            <w:r w:rsidR="00440924">
              <w:t>йской Федерации от 30.12.2017 № </w:t>
            </w:r>
            <w:r>
              <w:t>1710</w:t>
            </w:r>
            <w:r w:rsidR="0000059A">
              <w:t>.</w:t>
            </w:r>
          </w:p>
        </w:tc>
      </w:tr>
    </w:tbl>
    <w:p w:rsidR="00B4148D" w:rsidRDefault="00EC02C3" w:rsidP="00363E8A">
      <w:pPr>
        <w:autoSpaceDE/>
        <w:autoSpaceDN/>
        <w:spacing w:before="240" w:after="240"/>
        <w:jc w:val="center"/>
      </w:pPr>
      <w:r>
        <w:lastRenderedPageBreak/>
        <w:t>2. </w:t>
      </w:r>
      <w:r w:rsidR="00434078">
        <w:t xml:space="preserve">Цель и показатели </w:t>
      </w:r>
      <w:r w:rsidR="00A902FC">
        <w:t>регионального</w:t>
      </w:r>
      <w:r w:rsidR="00434078">
        <w:t xml:space="preserve"> проекта</w:t>
      </w:r>
    </w:p>
    <w:tbl>
      <w:tblPr>
        <w:tblStyle w:val="a8"/>
        <w:tblW w:w="14884" w:type="dxa"/>
        <w:tblInd w:w="-34" w:type="dxa"/>
        <w:tblLook w:val="04A0" w:firstRow="1" w:lastRow="0" w:firstColumn="1" w:lastColumn="0" w:noHBand="0" w:noVBand="1"/>
      </w:tblPr>
      <w:tblGrid>
        <w:gridCol w:w="776"/>
        <w:gridCol w:w="3133"/>
        <w:gridCol w:w="2333"/>
        <w:gridCol w:w="1320"/>
        <w:gridCol w:w="1535"/>
        <w:gridCol w:w="784"/>
        <w:gridCol w:w="846"/>
        <w:gridCol w:w="829"/>
        <w:gridCol w:w="829"/>
        <w:gridCol w:w="829"/>
        <w:gridCol w:w="835"/>
        <w:gridCol w:w="835"/>
      </w:tblGrid>
      <w:tr w:rsidR="00434078" w:rsidRPr="00EC02C3" w:rsidTr="00972D60">
        <w:trPr>
          <w:trHeight w:val="168"/>
        </w:trPr>
        <w:tc>
          <w:tcPr>
            <w:tcW w:w="14884" w:type="dxa"/>
            <w:gridSpan w:val="12"/>
            <w:vAlign w:val="center"/>
          </w:tcPr>
          <w:p w:rsidR="000C010D" w:rsidRPr="003F0A36" w:rsidRDefault="000C010D" w:rsidP="00A902FC">
            <w:pPr>
              <w:autoSpaceDE/>
              <w:autoSpaceDN/>
              <w:jc w:val="both"/>
            </w:pPr>
            <w:r w:rsidRPr="002449DD">
              <w:t xml:space="preserve">Цель: увеличение </w:t>
            </w:r>
            <w:r w:rsidR="001E74D0" w:rsidRPr="002449DD">
              <w:t xml:space="preserve">в Новосибирской области </w:t>
            </w:r>
            <w:r w:rsidRPr="002449DD">
              <w:t xml:space="preserve">объема жилищного строительства не менее чем до </w:t>
            </w:r>
            <w:r w:rsidR="00C906CC">
              <w:t xml:space="preserve">2,62 </w:t>
            </w:r>
            <w:r w:rsidR="005869E4" w:rsidRPr="002449DD">
              <w:t>млн. квадратных метров к 2024 году, в том числе за счет:</w:t>
            </w:r>
            <w:r w:rsidR="005869E4" w:rsidRPr="003F0A36">
              <w:t xml:space="preserve"> </w:t>
            </w:r>
          </w:p>
          <w:p w:rsidR="005869E4" w:rsidRPr="003F0A36" w:rsidRDefault="007B7F62" w:rsidP="00A902FC">
            <w:pPr>
              <w:autoSpaceDE/>
              <w:autoSpaceDN/>
              <w:jc w:val="both"/>
            </w:pPr>
            <w:r w:rsidRPr="003F0A36">
              <w:t>– </w:t>
            </w:r>
            <w:r w:rsidR="005869E4" w:rsidRPr="003F0A36">
              <w:t xml:space="preserve">привлечения субсидий из федерального бюджета бюджету Новосибирской области на реализацию мероприятий по стимулированию программ развития жилищного строительства в </w:t>
            </w:r>
            <w:r w:rsidR="009B54AD" w:rsidRPr="003F0A36">
              <w:t>регионе</w:t>
            </w:r>
            <w:r w:rsidR="005869E4" w:rsidRPr="003F0A36">
              <w:t>;</w:t>
            </w:r>
          </w:p>
          <w:p w:rsidR="00434078" w:rsidRPr="00175B0B" w:rsidRDefault="007B7F62" w:rsidP="00175B0B">
            <w:pPr>
              <w:autoSpaceDE/>
              <w:autoSpaceDN/>
              <w:jc w:val="both"/>
              <w:rPr>
                <w:color w:val="FF0000"/>
              </w:rPr>
            </w:pPr>
            <w:r w:rsidRPr="003F0A36">
              <w:t>– </w:t>
            </w:r>
            <w:r w:rsidR="00E663D5" w:rsidRPr="003F0A36">
              <w:t>вовлечения в оборот федеральных земель в целях жилищного строительства.</w:t>
            </w:r>
          </w:p>
        </w:tc>
      </w:tr>
      <w:tr w:rsidR="008F69FD" w:rsidRPr="00EC02C3" w:rsidTr="00560C37">
        <w:trPr>
          <w:trHeight w:val="150"/>
        </w:trPr>
        <w:tc>
          <w:tcPr>
            <w:tcW w:w="776" w:type="dxa"/>
            <w:vMerge w:val="restart"/>
            <w:vAlign w:val="center"/>
          </w:tcPr>
          <w:p w:rsidR="00434078" w:rsidRDefault="00434078" w:rsidP="00434078">
            <w:pPr>
              <w:autoSpaceDE/>
              <w:autoSpaceDN/>
              <w:jc w:val="center"/>
            </w:pPr>
            <w:r>
              <w:t>№</w:t>
            </w:r>
          </w:p>
          <w:p w:rsidR="00434078" w:rsidRDefault="00434078" w:rsidP="00434078">
            <w:pPr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133" w:type="dxa"/>
            <w:vMerge w:val="restart"/>
            <w:vAlign w:val="center"/>
          </w:tcPr>
          <w:p w:rsidR="00434078" w:rsidRDefault="00434078" w:rsidP="00434078">
            <w:pPr>
              <w:jc w:val="center"/>
            </w:pPr>
            <w:r>
              <w:t>Наименование показателя</w:t>
            </w:r>
          </w:p>
        </w:tc>
        <w:tc>
          <w:tcPr>
            <w:tcW w:w="2333" w:type="dxa"/>
            <w:vMerge w:val="restart"/>
            <w:vAlign w:val="center"/>
          </w:tcPr>
          <w:p w:rsidR="00434078" w:rsidRDefault="00434078" w:rsidP="00434078">
            <w:pPr>
              <w:jc w:val="center"/>
            </w:pPr>
            <w:r>
              <w:t>Тип показателя</w:t>
            </w:r>
          </w:p>
        </w:tc>
        <w:tc>
          <w:tcPr>
            <w:tcW w:w="2855" w:type="dxa"/>
            <w:gridSpan w:val="2"/>
            <w:vAlign w:val="center"/>
          </w:tcPr>
          <w:p w:rsidR="00434078" w:rsidRDefault="00434078" w:rsidP="00434078">
            <w:pPr>
              <w:autoSpaceDE/>
              <w:autoSpaceDN/>
              <w:jc w:val="center"/>
            </w:pPr>
            <w:r>
              <w:t>Базовое значение</w:t>
            </w:r>
          </w:p>
        </w:tc>
        <w:tc>
          <w:tcPr>
            <w:tcW w:w="5787" w:type="dxa"/>
            <w:gridSpan w:val="7"/>
            <w:vAlign w:val="center"/>
          </w:tcPr>
          <w:p w:rsidR="00434078" w:rsidRPr="00A47F8A" w:rsidRDefault="00434078" w:rsidP="00434078">
            <w:pPr>
              <w:autoSpaceDE/>
              <w:autoSpaceDN/>
              <w:jc w:val="center"/>
            </w:pPr>
            <w:r>
              <w:t>Период, год</w:t>
            </w:r>
          </w:p>
        </w:tc>
      </w:tr>
      <w:tr w:rsidR="000C7F8E" w:rsidRPr="00A47F8A" w:rsidTr="00560C37">
        <w:tc>
          <w:tcPr>
            <w:tcW w:w="776" w:type="dxa"/>
            <w:vMerge/>
            <w:vAlign w:val="center"/>
          </w:tcPr>
          <w:p w:rsidR="00434078" w:rsidRPr="00EC02C3" w:rsidRDefault="00434078" w:rsidP="00434078">
            <w:pPr>
              <w:autoSpaceDE/>
              <w:autoSpaceDN/>
              <w:jc w:val="center"/>
            </w:pPr>
          </w:p>
        </w:tc>
        <w:tc>
          <w:tcPr>
            <w:tcW w:w="3133" w:type="dxa"/>
            <w:vMerge/>
            <w:vAlign w:val="center"/>
          </w:tcPr>
          <w:p w:rsidR="00434078" w:rsidRPr="00EC02C3" w:rsidRDefault="00434078" w:rsidP="00434078">
            <w:pPr>
              <w:autoSpaceDE/>
              <w:autoSpaceDN/>
              <w:jc w:val="center"/>
            </w:pPr>
          </w:p>
        </w:tc>
        <w:tc>
          <w:tcPr>
            <w:tcW w:w="2333" w:type="dxa"/>
            <w:vMerge/>
            <w:vAlign w:val="center"/>
          </w:tcPr>
          <w:p w:rsidR="00434078" w:rsidRPr="00EC02C3" w:rsidRDefault="00434078" w:rsidP="00434078">
            <w:pPr>
              <w:autoSpaceDE/>
              <w:autoSpaceDN/>
              <w:jc w:val="center"/>
            </w:pPr>
          </w:p>
        </w:tc>
        <w:tc>
          <w:tcPr>
            <w:tcW w:w="1320" w:type="dxa"/>
            <w:vAlign w:val="center"/>
          </w:tcPr>
          <w:p w:rsidR="00434078" w:rsidRPr="00F20BCC" w:rsidRDefault="00434078" w:rsidP="00434078">
            <w:pPr>
              <w:autoSpaceDE/>
              <w:autoSpaceDN/>
              <w:jc w:val="center"/>
            </w:pPr>
            <w:r w:rsidRPr="00F20BCC">
              <w:t>Значение</w:t>
            </w:r>
          </w:p>
        </w:tc>
        <w:tc>
          <w:tcPr>
            <w:tcW w:w="1535" w:type="dxa"/>
            <w:vAlign w:val="center"/>
          </w:tcPr>
          <w:p w:rsidR="00434078" w:rsidRPr="00F20BCC" w:rsidRDefault="00434078" w:rsidP="00434078">
            <w:pPr>
              <w:autoSpaceDE/>
              <w:autoSpaceDN/>
              <w:jc w:val="center"/>
            </w:pPr>
            <w:r w:rsidRPr="00F20BCC">
              <w:t>Дата</w:t>
            </w:r>
          </w:p>
        </w:tc>
        <w:tc>
          <w:tcPr>
            <w:tcW w:w="784" w:type="dxa"/>
            <w:vAlign w:val="center"/>
          </w:tcPr>
          <w:p w:rsidR="001A144D" w:rsidRPr="00F20BCC" w:rsidRDefault="001A144D" w:rsidP="00434078">
            <w:pPr>
              <w:autoSpaceDE/>
              <w:autoSpaceDN/>
              <w:jc w:val="center"/>
            </w:pPr>
            <w:r w:rsidRPr="00F20BCC">
              <w:t>2018</w:t>
            </w:r>
          </w:p>
        </w:tc>
        <w:tc>
          <w:tcPr>
            <w:tcW w:w="846" w:type="dxa"/>
            <w:vAlign w:val="center"/>
          </w:tcPr>
          <w:p w:rsidR="001A144D" w:rsidRPr="00F20BCC" w:rsidRDefault="001A144D" w:rsidP="00434078">
            <w:pPr>
              <w:autoSpaceDE/>
              <w:autoSpaceDN/>
              <w:jc w:val="center"/>
            </w:pPr>
            <w:r w:rsidRPr="00F20BCC">
              <w:t>2019</w:t>
            </w:r>
          </w:p>
        </w:tc>
        <w:tc>
          <w:tcPr>
            <w:tcW w:w="829" w:type="dxa"/>
            <w:vAlign w:val="center"/>
          </w:tcPr>
          <w:p w:rsidR="001A144D" w:rsidRPr="00F20BCC" w:rsidRDefault="001A144D" w:rsidP="001A144D">
            <w:pPr>
              <w:autoSpaceDE/>
              <w:autoSpaceDN/>
              <w:jc w:val="center"/>
            </w:pPr>
            <w:r w:rsidRPr="00F20BCC">
              <w:t>2020</w:t>
            </w:r>
          </w:p>
        </w:tc>
        <w:tc>
          <w:tcPr>
            <w:tcW w:w="829" w:type="dxa"/>
            <w:vAlign w:val="center"/>
          </w:tcPr>
          <w:p w:rsidR="001A144D" w:rsidRPr="00F20BCC" w:rsidRDefault="001A144D" w:rsidP="00434078">
            <w:pPr>
              <w:autoSpaceDE/>
              <w:autoSpaceDN/>
              <w:jc w:val="center"/>
            </w:pPr>
            <w:r w:rsidRPr="00F20BCC">
              <w:t>2021</w:t>
            </w:r>
          </w:p>
        </w:tc>
        <w:tc>
          <w:tcPr>
            <w:tcW w:w="829" w:type="dxa"/>
            <w:vAlign w:val="center"/>
          </w:tcPr>
          <w:p w:rsidR="001A144D" w:rsidRPr="00F20BCC" w:rsidRDefault="001A144D" w:rsidP="00434078">
            <w:pPr>
              <w:autoSpaceDE/>
              <w:autoSpaceDN/>
              <w:jc w:val="center"/>
            </w:pPr>
            <w:r w:rsidRPr="00F20BCC">
              <w:t>2022</w:t>
            </w:r>
          </w:p>
        </w:tc>
        <w:tc>
          <w:tcPr>
            <w:tcW w:w="835" w:type="dxa"/>
            <w:vAlign w:val="center"/>
          </w:tcPr>
          <w:p w:rsidR="001A144D" w:rsidRPr="00F20BCC" w:rsidRDefault="001A144D" w:rsidP="00434078">
            <w:pPr>
              <w:autoSpaceDE/>
              <w:autoSpaceDN/>
              <w:jc w:val="center"/>
            </w:pPr>
            <w:r w:rsidRPr="00F20BCC">
              <w:t>2023</w:t>
            </w:r>
          </w:p>
        </w:tc>
        <w:tc>
          <w:tcPr>
            <w:tcW w:w="835" w:type="dxa"/>
            <w:vAlign w:val="center"/>
          </w:tcPr>
          <w:p w:rsidR="001A144D" w:rsidRPr="00F20BCC" w:rsidRDefault="001A144D" w:rsidP="00434078">
            <w:pPr>
              <w:autoSpaceDE/>
              <w:autoSpaceDN/>
              <w:jc w:val="center"/>
            </w:pPr>
            <w:r w:rsidRPr="00F20BCC">
              <w:t>2024</w:t>
            </w:r>
          </w:p>
        </w:tc>
      </w:tr>
      <w:tr w:rsidR="001E74D0" w:rsidRPr="00A47F8A" w:rsidTr="00560C37">
        <w:trPr>
          <w:trHeight w:val="150"/>
        </w:trPr>
        <w:tc>
          <w:tcPr>
            <w:tcW w:w="776" w:type="dxa"/>
            <w:vAlign w:val="center"/>
          </w:tcPr>
          <w:p w:rsidR="001E74D0" w:rsidRDefault="001E74D0" w:rsidP="001E74D0">
            <w:pPr>
              <w:jc w:val="center"/>
            </w:pPr>
            <w:r>
              <w:t>1.</w:t>
            </w:r>
          </w:p>
        </w:tc>
        <w:tc>
          <w:tcPr>
            <w:tcW w:w="3133" w:type="dxa"/>
            <w:vAlign w:val="center"/>
          </w:tcPr>
          <w:p w:rsidR="001E74D0" w:rsidRDefault="001E74D0" w:rsidP="001E74D0">
            <w:r>
              <w:t>Общий объем ввода жилья на территории Новосибирской области, млн. кв. м, в том числе</w:t>
            </w:r>
            <w:r w:rsidRPr="003E2D39">
              <w:t>:</w:t>
            </w:r>
          </w:p>
        </w:tc>
        <w:tc>
          <w:tcPr>
            <w:tcW w:w="2333" w:type="dxa"/>
            <w:vAlign w:val="center"/>
          </w:tcPr>
          <w:p w:rsidR="001E74D0" w:rsidRPr="001043AC" w:rsidRDefault="001E74D0" w:rsidP="001E74D0">
            <w:pPr>
              <w:autoSpaceDE/>
              <w:autoSpaceDN/>
              <w:jc w:val="center"/>
            </w:pPr>
            <w:r w:rsidRPr="001043AC">
              <w:t>основной</w:t>
            </w:r>
          </w:p>
        </w:tc>
        <w:tc>
          <w:tcPr>
            <w:tcW w:w="1320" w:type="dxa"/>
            <w:vAlign w:val="center"/>
          </w:tcPr>
          <w:p w:rsidR="001E74D0" w:rsidRPr="00F20BCC" w:rsidRDefault="001E74D0" w:rsidP="001E74D0">
            <w:pPr>
              <w:autoSpaceDE/>
              <w:autoSpaceDN/>
              <w:jc w:val="center"/>
            </w:pPr>
            <w:r w:rsidRPr="00F20BCC">
              <w:t>1,73</w:t>
            </w:r>
          </w:p>
        </w:tc>
        <w:tc>
          <w:tcPr>
            <w:tcW w:w="1535" w:type="dxa"/>
            <w:vAlign w:val="center"/>
          </w:tcPr>
          <w:p w:rsidR="001E74D0" w:rsidRPr="00F20BCC" w:rsidRDefault="001E74D0" w:rsidP="001E74D0">
            <w:pPr>
              <w:autoSpaceDE/>
              <w:autoSpaceDN/>
              <w:jc w:val="center"/>
            </w:pPr>
            <w:r w:rsidRPr="00F20BCC">
              <w:t>01.01.2018</w:t>
            </w:r>
          </w:p>
        </w:tc>
        <w:tc>
          <w:tcPr>
            <w:tcW w:w="784" w:type="dxa"/>
            <w:vAlign w:val="center"/>
          </w:tcPr>
          <w:p w:rsidR="001E74D0" w:rsidRPr="00F20BCC" w:rsidRDefault="001E74D0" w:rsidP="001E74D0">
            <w:pPr>
              <w:jc w:val="center"/>
            </w:pPr>
            <w:r w:rsidRPr="00F20BCC">
              <w:t>1,6</w:t>
            </w:r>
          </w:p>
        </w:tc>
        <w:tc>
          <w:tcPr>
            <w:tcW w:w="846" w:type="dxa"/>
            <w:vAlign w:val="center"/>
          </w:tcPr>
          <w:p w:rsidR="00185ECA" w:rsidRPr="000D1C00" w:rsidRDefault="00185ECA" w:rsidP="00656806">
            <w:pPr>
              <w:rPr>
                <w:lang w:val="en-US"/>
              </w:rPr>
            </w:pPr>
            <w:r w:rsidRPr="000D1C00">
              <w:t>1,65</w:t>
            </w:r>
          </w:p>
        </w:tc>
        <w:tc>
          <w:tcPr>
            <w:tcW w:w="829" w:type="dxa"/>
            <w:vAlign w:val="center"/>
          </w:tcPr>
          <w:p w:rsidR="00185ECA" w:rsidRPr="000D1C00" w:rsidRDefault="00185ECA" w:rsidP="001E74D0">
            <w:pPr>
              <w:jc w:val="center"/>
            </w:pPr>
            <w:r w:rsidRPr="000D1C00">
              <w:t>1,7</w:t>
            </w:r>
          </w:p>
        </w:tc>
        <w:tc>
          <w:tcPr>
            <w:tcW w:w="829" w:type="dxa"/>
            <w:vAlign w:val="center"/>
          </w:tcPr>
          <w:p w:rsidR="00185ECA" w:rsidRPr="000D1C00" w:rsidRDefault="00185ECA" w:rsidP="001E74D0">
            <w:pPr>
              <w:jc w:val="center"/>
            </w:pPr>
            <w:r w:rsidRPr="000D1C00">
              <w:t>1,75</w:t>
            </w:r>
          </w:p>
        </w:tc>
        <w:tc>
          <w:tcPr>
            <w:tcW w:w="829" w:type="dxa"/>
            <w:vAlign w:val="center"/>
          </w:tcPr>
          <w:p w:rsidR="00656806" w:rsidRPr="00F20BCC" w:rsidRDefault="00656806" w:rsidP="001E74D0">
            <w:pPr>
              <w:jc w:val="center"/>
            </w:pPr>
            <w:r w:rsidRPr="00F20BCC">
              <w:t>2,27</w:t>
            </w:r>
          </w:p>
        </w:tc>
        <w:tc>
          <w:tcPr>
            <w:tcW w:w="835" w:type="dxa"/>
            <w:vAlign w:val="center"/>
          </w:tcPr>
          <w:p w:rsidR="00656806" w:rsidRPr="00F20BCC" w:rsidRDefault="00656806" w:rsidP="001E74D0">
            <w:pPr>
              <w:jc w:val="center"/>
            </w:pPr>
            <w:r w:rsidRPr="00F20BCC">
              <w:t>2,4</w:t>
            </w:r>
            <w:r w:rsidR="00F20BCC" w:rsidRPr="00F20BCC">
              <w:t>5</w:t>
            </w:r>
          </w:p>
        </w:tc>
        <w:tc>
          <w:tcPr>
            <w:tcW w:w="835" w:type="dxa"/>
            <w:vAlign w:val="center"/>
          </w:tcPr>
          <w:p w:rsidR="00656806" w:rsidRPr="00F20BCC" w:rsidRDefault="00656806" w:rsidP="001E74D0">
            <w:pPr>
              <w:jc w:val="center"/>
            </w:pPr>
            <w:r w:rsidRPr="00F20BCC">
              <w:t>2,6</w:t>
            </w:r>
            <w:r w:rsidR="00F20BCC" w:rsidRPr="00F20BCC">
              <w:t>2</w:t>
            </w:r>
          </w:p>
        </w:tc>
      </w:tr>
      <w:tr w:rsidR="000E33AD" w:rsidRPr="00A47F8A" w:rsidTr="00560C37">
        <w:tc>
          <w:tcPr>
            <w:tcW w:w="776" w:type="dxa"/>
            <w:vAlign w:val="center"/>
          </w:tcPr>
          <w:p w:rsidR="000E33AD" w:rsidRDefault="000E33AD" w:rsidP="001E74D0">
            <w:pPr>
              <w:autoSpaceDE/>
              <w:autoSpaceDN/>
              <w:jc w:val="center"/>
            </w:pPr>
            <w:r>
              <w:t>1.11.</w:t>
            </w:r>
          </w:p>
        </w:tc>
        <w:tc>
          <w:tcPr>
            <w:tcW w:w="3133" w:type="dxa"/>
            <w:vAlign w:val="center"/>
          </w:tcPr>
          <w:p w:rsidR="000E33AD" w:rsidRDefault="00E02EB0" w:rsidP="001E74D0">
            <w:pPr>
              <w:autoSpaceDE/>
              <w:autoSpaceDN/>
            </w:pPr>
            <w:r w:rsidRPr="007E0AE1">
              <w:t>Ввод жилья в рамках  мероприятий по стимулированию программ  развития  жилищного</w:t>
            </w:r>
            <w:r w:rsidR="007D20B8">
              <w:t xml:space="preserve"> строительства в Новосибирской области</w:t>
            </w:r>
          </w:p>
        </w:tc>
        <w:tc>
          <w:tcPr>
            <w:tcW w:w="2333" w:type="dxa"/>
            <w:vAlign w:val="center"/>
          </w:tcPr>
          <w:p w:rsidR="000E33AD" w:rsidRDefault="007D20B8" w:rsidP="001E74D0">
            <w:pPr>
              <w:autoSpaceDE/>
              <w:autoSpaceDN/>
              <w:jc w:val="center"/>
            </w:pPr>
            <w:r w:rsidRPr="001043AC">
              <w:t>основной</w:t>
            </w:r>
          </w:p>
        </w:tc>
        <w:tc>
          <w:tcPr>
            <w:tcW w:w="1320" w:type="dxa"/>
            <w:vAlign w:val="center"/>
          </w:tcPr>
          <w:p w:rsidR="000E33AD" w:rsidRPr="00F20BCC" w:rsidRDefault="007D20B8" w:rsidP="001E74D0">
            <w:pPr>
              <w:autoSpaceDE/>
              <w:autoSpaceDN/>
              <w:jc w:val="center"/>
            </w:pPr>
            <w:r>
              <w:t>0,11</w:t>
            </w:r>
          </w:p>
        </w:tc>
        <w:tc>
          <w:tcPr>
            <w:tcW w:w="1535" w:type="dxa"/>
            <w:vAlign w:val="center"/>
          </w:tcPr>
          <w:p w:rsidR="000E33AD" w:rsidRPr="00F20BCC" w:rsidRDefault="007D20B8" w:rsidP="001E74D0">
            <w:pPr>
              <w:autoSpaceDE/>
              <w:autoSpaceDN/>
              <w:jc w:val="center"/>
            </w:pPr>
            <w:r w:rsidRPr="00F20BCC">
              <w:t>01.01.2018</w:t>
            </w:r>
          </w:p>
        </w:tc>
        <w:tc>
          <w:tcPr>
            <w:tcW w:w="784" w:type="dxa"/>
            <w:vAlign w:val="center"/>
          </w:tcPr>
          <w:p w:rsidR="000E33AD" w:rsidRPr="00F20BCC" w:rsidRDefault="007D20B8" w:rsidP="001E74D0">
            <w:pPr>
              <w:autoSpaceDE/>
              <w:autoSpaceDN/>
              <w:jc w:val="center"/>
            </w:pPr>
            <w:r>
              <w:t>0,24</w:t>
            </w:r>
          </w:p>
        </w:tc>
        <w:tc>
          <w:tcPr>
            <w:tcW w:w="846" w:type="dxa"/>
            <w:vAlign w:val="center"/>
          </w:tcPr>
          <w:p w:rsidR="000E33AD" w:rsidRPr="00F20BCC" w:rsidRDefault="007D20B8" w:rsidP="001E74D0">
            <w:pPr>
              <w:autoSpaceDE/>
              <w:autoSpaceDN/>
              <w:jc w:val="center"/>
            </w:pPr>
            <w:r>
              <w:t>0,2</w:t>
            </w:r>
          </w:p>
        </w:tc>
        <w:tc>
          <w:tcPr>
            <w:tcW w:w="829" w:type="dxa"/>
            <w:vAlign w:val="center"/>
          </w:tcPr>
          <w:p w:rsidR="000E33AD" w:rsidRPr="00F20BCC" w:rsidRDefault="007D20B8" w:rsidP="001E74D0">
            <w:pPr>
              <w:autoSpaceDE/>
              <w:autoSpaceDN/>
              <w:jc w:val="center"/>
            </w:pPr>
            <w:r>
              <w:t>0</w:t>
            </w:r>
          </w:p>
        </w:tc>
        <w:tc>
          <w:tcPr>
            <w:tcW w:w="829" w:type="dxa"/>
            <w:vAlign w:val="center"/>
          </w:tcPr>
          <w:p w:rsidR="000E33AD" w:rsidRPr="00F20BCC" w:rsidRDefault="007D20B8" w:rsidP="001E74D0">
            <w:pPr>
              <w:autoSpaceDE/>
              <w:autoSpaceDN/>
              <w:jc w:val="center"/>
            </w:pPr>
            <w:r>
              <w:t>0</w:t>
            </w:r>
          </w:p>
        </w:tc>
        <w:tc>
          <w:tcPr>
            <w:tcW w:w="829" w:type="dxa"/>
            <w:vAlign w:val="center"/>
          </w:tcPr>
          <w:p w:rsidR="000E33AD" w:rsidRPr="00F20BCC" w:rsidRDefault="007D20B8" w:rsidP="001E74D0">
            <w:pPr>
              <w:autoSpaceDE/>
              <w:autoSpaceDN/>
              <w:jc w:val="center"/>
            </w:pPr>
            <w:r>
              <w:t>0</w:t>
            </w:r>
          </w:p>
        </w:tc>
        <w:tc>
          <w:tcPr>
            <w:tcW w:w="835" w:type="dxa"/>
            <w:vAlign w:val="center"/>
          </w:tcPr>
          <w:p w:rsidR="000E33AD" w:rsidRPr="00F20BCC" w:rsidRDefault="007D20B8" w:rsidP="001E74D0">
            <w:pPr>
              <w:autoSpaceDE/>
              <w:autoSpaceDN/>
              <w:jc w:val="center"/>
            </w:pPr>
            <w:r>
              <w:t>0</w:t>
            </w:r>
          </w:p>
        </w:tc>
        <w:tc>
          <w:tcPr>
            <w:tcW w:w="835" w:type="dxa"/>
            <w:vAlign w:val="center"/>
          </w:tcPr>
          <w:p w:rsidR="000E33AD" w:rsidRPr="00F20BCC" w:rsidRDefault="007D20B8" w:rsidP="001E74D0">
            <w:pPr>
              <w:autoSpaceDE/>
              <w:autoSpaceDN/>
              <w:jc w:val="center"/>
            </w:pPr>
            <w:r>
              <w:t>0</w:t>
            </w:r>
          </w:p>
        </w:tc>
      </w:tr>
      <w:tr w:rsidR="001E74D0" w:rsidRPr="00A47F8A" w:rsidTr="00560C37">
        <w:tc>
          <w:tcPr>
            <w:tcW w:w="776" w:type="dxa"/>
            <w:vAlign w:val="center"/>
          </w:tcPr>
          <w:p w:rsidR="001E74D0" w:rsidRPr="00A47F8A" w:rsidRDefault="001E74D0" w:rsidP="001E74D0">
            <w:pPr>
              <w:autoSpaceDE/>
              <w:autoSpaceDN/>
              <w:jc w:val="center"/>
            </w:pPr>
            <w:r>
              <w:lastRenderedPageBreak/>
              <w:t>1.1</w:t>
            </w:r>
            <w:r w:rsidR="007D20B8">
              <w:t>2</w:t>
            </w:r>
            <w:r>
              <w:t>.</w:t>
            </w:r>
          </w:p>
        </w:tc>
        <w:tc>
          <w:tcPr>
            <w:tcW w:w="3133" w:type="dxa"/>
            <w:vAlign w:val="center"/>
          </w:tcPr>
          <w:p w:rsidR="001E74D0" w:rsidRPr="009C33B7" w:rsidRDefault="001E74D0" w:rsidP="001E74D0">
            <w:pPr>
              <w:autoSpaceDE/>
              <w:autoSpaceDN/>
            </w:pPr>
            <w:r>
              <w:t>Объем ввода индустриального жилья, млн. кв. м</w:t>
            </w:r>
          </w:p>
        </w:tc>
        <w:tc>
          <w:tcPr>
            <w:tcW w:w="2333" w:type="dxa"/>
            <w:vAlign w:val="center"/>
          </w:tcPr>
          <w:p w:rsidR="001E74D0" w:rsidRPr="003E2D39" w:rsidRDefault="001E74D0" w:rsidP="001E74D0">
            <w:pPr>
              <w:autoSpaceDE/>
              <w:autoSpaceDN/>
              <w:jc w:val="center"/>
            </w:pPr>
            <w:r>
              <w:t>дополнительный</w:t>
            </w:r>
          </w:p>
        </w:tc>
        <w:tc>
          <w:tcPr>
            <w:tcW w:w="1320" w:type="dxa"/>
            <w:vAlign w:val="center"/>
          </w:tcPr>
          <w:p w:rsidR="001E74D0" w:rsidRPr="00F20BCC" w:rsidRDefault="001E74D0" w:rsidP="001E74D0">
            <w:pPr>
              <w:autoSpaceDE/>
              <w:autoSpaceDN/>
              <w:jc w:val="center"/>
            </w:pPr>
            <w:r w:rsidRPr="00F20BCC">
              <w:t>-</w:t>
            </w:r>
          </w:p>
        </w:tc>
        <w:tc>
          <w:tcPr>
            <w:tcW w:w="1535" w:type="dxa"/>
            <w:vAlign w:val="center"/>
          </w:tcPr>
          <w:p w:rsidR="001E74D0" w:rsidRPr="00F20BCC" w:rsidRDefault="001E74D0" w:rsidP="001E74D0">
            <w:pPr>
              <w:autoSpaceDE/>
              <w:autoSpaceDN/>
              <w:jc w:val="center"/>
            </w:pPr>
            <w:r w:rsidRPr="00F20BCC">
              <w:t>01.01.201</w:t>
            </w:r>
            <w:r w:rsidR="00B961E2">
              <w:t>8</w:t>
            </w:r>
          </w:p>
        </w:tc>
        <w:tc>
          <w:tcPr>
            <w:tcW w:w="784" w:type="dxa"/>
            <w:vAlign w:val="center"/>
          </w:tcPr>
          <w:p w:rsidR="001E74D0" w:rsidRPr="00F20BCC" w:rsidRDefault="001E74D0" w:rsidP="001E74D0">
            <w:pPr>
              <w:autoSpaceDE/>
              <w:autoSpaceDN/>
              <w:jc w:val="center"/>
            </w:pPr>
            <w:r w:rsidRPr="00F20BCC">
              <w:t>0,42</w:t>
            </w:r>
          </w:p>
        </w:tc>
        <w:tc>
          <w:tcPr>
            <w:tcW w:w="846" w:type="dxa"/>
            <w:vAlign w:val="center"/>
          </w:tcPr>
          <w:p w:rsidR="00161BD0" w:rsidRPr="000D1C00" w:rsidRDefault="00161BD0" w:rsidP="001E74D0">
            <w:pPr>
              <w:autoSpaceDE/>
              <w:autoSpaceDN/>
              <w:jc w:val="center"/>
            </w:pPr>
            <w:r w:rsidRPr="000D1C00">
              <w:t>0,43</w:t>
            </w:r>
          </w:p>
        </w:tc>
        <w:tc>
          <w:tcPr>
            <w:tcW w:w="829" w:type="dxa"/>
            <w:vAlign w:val="center"/>
          </w:tcPr>
          <w:p w:rsidR="00161BD0" w:rsidRPr="000D1C00" w:rsidRDefault="00161BD0" w:rsidP="001E74D0">
            <w:pPr>
              <w:autoSpaceDE/>
              <w:autoSpaceDN/>
              <w:jc w:val="center"/>
            </w:pPr>
            <w:r w:rsidRPr="000D1C00">
              <w:t>0,46</w:t>
            </w:r>
          </w:p>
        </w:tc>
        <w:tc>
          <w:tcPr>
            <w:tcW w:w="829" w:type="dxa"/>
            <w:vAlign w:val="center"/>
          </w:tcPr>
          <w:p w:rsidR="00161BD0" w:rsidRPr="000D1C00" w:rsidRDefault="00161BD0" w:rsidP="001E74D0">
            <w:pPr>
              <w:autoSpaceDE/>
              <w:autoSpaceDN/>
              <w:jc w:val="center"/>
            </w:pPr>
            <w:r w:rsidRPr="000D1C00">
              <w:t>0,47</w:t>
            </w:r>
          </w:p>
        </w:tc>
        <w:tc>
          <w:tcPr>
            <w:tcW w:w="829" w:type="dxa"/>
            <w:vAlign w:val="center"/>
          </w:tcPr>
          <w:p w:rsidR="00656806" w:rsidRPr="00F20BCC" w:rsidRDefault="00656806" w:rsidP="001E74D0">
            <w:pPr>
              <w:autoSpaceDE/>
              <w:autoSpaceDN/>
              <w:jc w:val="center"/>
            </w:pPr>
            <w:r w:rsidRPr="00F20BCC">
              <w:t>0,6</w:t>
            </w:r>
            <w:r w:rsidR="00F20BCC" w:rsidRPr="00F20BCC">
              <w:t>6</w:t>
            </w:r>
          </w:p>
        </w:tc>
        <w:tc>
          <w:tcPr>
            <w:tcW w:w="835" w:type="dxa"/>
            <w:vAlign w:val="center"/>
          </w:tcPr>
          <w:p w:rsidR="00656806" w:rsidRPr="00F20BCC" w:rsidRDefault="00656806" w:rsidP="001E74D0">
            <w:pPr>
              <w:autoSpaceDE/>
              <w:autoSpaceDN/>
              <w:jc w:val="center"/>
            </w:pPr>
            <w:r w:rsidRPr="00F20BCC">
              <w:t>0,73</w:t>
            </w:r>
          </w:p>
        </w:tc>
        <w:tc>
          <w:tcPr>
            <w:tcW w:w="835" w:type="dxa"/>
            <w:vAlign w:val="center"/>
          </w:tcPr>
          <w:p w:rsidR="00656806" w:rsidRPr="00F20BCC" w:rsidRDefault="00656806" w:rsidP="001E74D0">
            <w:pPr>
              <w:autoSpaceDE/>
              <w:autoSpaceDN/>
              <w:jc w:val="center"/>
            </w:pPr>
            <w:r w:rsidRPr="00F20BCC">
              <w:t>0,8</w:t>
            </w:r>
            <w:r w:rsidR="00F20BCC" w:rsidRPr="00F20BCC">
              <w:t>4</w:t>
            </w:r>
          </w:p>
        </w:tc>
      </w:tr>
      <w:tr w:rsidR="00560C37" w:rsidRPr="00A47F8A" w:rsidTr="00560C37">
        <w:trPr>
          <w:trHeight w:val="135"/>
        </w:trPr>
        <w:tc>
          <w:tcPr>
            <w:tcW w:w="776" w:type="dxa"/>
            <w:vAlign w:val="center"/>
          </w:tcPr>
          <w:p w:rsidR="00560C37" w:rsidRPr="00A47F8A" w:rsidRDefault="00560C37" w:rsidP="007D20B8">
            <w:pPr>
              <w:autoSpaceDE/>
              <w:autoSpaceDN/>
              <w:jc w:val="center"/>
            </w:pPr>
            <w:r>
              <w:t>1.13.</w:t>
            </w:r>
          </w:p>
        </w:tc>
        <w:tc>
          <w:tcPr>
            <w:tcW w:w="3133" w:type="dxa"/>
            <w:vAlign w:val="center"/>
          </w:tcPr>
          <w:p w:rsidR="00560C37" w:rsidRPr="009C33B7" w:rsidRDefault="00560C37" w:rsidP="001E74D0">
            <w:pPr>
              <w:autoSpaceDE/>
              <w:autoSpaceDN/>
            </w:pPr>
            <w:r>
              <w:t>Объем ввода стандартного жилья, млн. кв. м</w:t>
            </w:r>
          </w:p>
        </w:tc>
        <w:tc>
          <w:tcPr>
            <w:tcW w:w="2333" w:type="dxa"/>
            <w:vAlign w:val="center"/>
          </w:tcPr>
          <w:p w:rsidR="00560C37" w:rsidRPr="003E2D39" w:rsidRDefault="00560C37" w:rsidP="001E74D0">
            <w:pPr>
              <w:autoSpaceDE/>
              <w:autoSpaceDN/>
              <w:jc w:val="center"/>
            </w:pPr>
            <w:r>
              <w:t>дополнительный</w:t>
            </w:r>
          </w:p>
        </w:tc>
        <w:tc>
          <w:tcPr>
            <w:tcW w:w="1320" w:type="dxa"/>
            <w:vAlign w:val="center"/>
          </w:tcPr>
          <w:p w:rsidR="00560C37" w:rsidRPr="00F20BCC" w:rsidRDefault="00560C37" w:rsidP="001E74D0">
            <w:pPr>
              <w:autoSpaceDE/>
              <w:autoSpaceDN/>
              <w:jc w:val="center"/>
            </w:pPr>
            <w:r w:rsidRPr="00F20BCC">
              <w:t>1,31</w:t>
            </w:r>
          </w:p>
        </w:tc>
        <w:tc>
          <w:tcPr>
            <w:tcW w:w="1535" w:type="dxa"/>
            <w:vAlign w:val="center"/>
          </w:tcPr>
          <w:p w:rsidR="00560C37" w:rsidRPr="00F20BCC" w:rsidRDefault="00560C37" w:rsidP="001E74D0">
            <w:pPr>
              <w:autoSpaceDE/>
              <w:autoSpaceDN/>
              <w:jc w:val="center"/>
            </w:pPr>
            <w:r w:rsidRPr="00F20BCC">
              <w:t>01.01.2018</w:t>
            </w:r>
          </w:p>
        </w:tc>
        <w:tc>
          <w:tcPr>
            <w:tcW w:w="784" w:type="dxa"/>
            <w:vAlign w:val="center"/>
          </w:tcPr>
          <w:p w:rsidR="00560C37" w:rsidRPr="00F20BCC" w:rsidRDefault="00560C37" w:rsidP="001E74D0">
            <w:pPr>
              <w:autoSpaceDE/>
              <w:autoSpaceDN/>
              <w:jc w:val="center"/>
            </w:pPr>
            <w:r w:rsidRPr="00F20BCC">
              <w:t>1,2</w:t>
            </w:r>
          </w:p>
        </w:tc>
        <w:tc>
          <w:tcPr>
            <w:tcW w:w="846" w:type="dxa"/>
            <w:vAlign w:val="center"/>
          </w:tcPr>
          <w:p w:rsidR="00560C37" w:rsidRPr="00E56D6D" w:rsidRDefault="00560C37" w:rsidP="00560C37">
            <w:pPr>
              <w:autoSpaceDE/>
              <w:autoSpaceDN/>
              <w:jc w:val="center"/>
            </w:pPr>
            <w:r w:rsidRPr="00E56D6D">
              <w:t>0,99</w:t>
            </w:r>
          </w:p>
        </w:tc>
        <w:tc>
          <w:tcPr>
            <w:tcW w:w="829" w:type="dxa"/>
            <w:vAlign w:val="center"/>
          </w:tcPr>
          <w:p w:rsidR="00560C37" w:rsidRPr="00E56D6D" w:rsidRDefault="00560C37" w:rsidP="00560C37">
            <w:pPr>
              <w:autoSpaceDE/>
              <w:autoSpaceDN/>
              <w:jc w:val="center"/>
            </w:pPr>
            <w:r w:rsidRPr="00E56D6D">
              <w:t>1,02</w:t>
            </w:r>
          </w:p>
        </w:tc>
        <w:tc>
          <w:tcPr>
            <w:tcW w:w="829" w:type="dxa"/>
            <w:vAlign w:val="center"/>
          </w:tcPr>
          <w:p w:rsidR="00560C37" w:rsidRPr="00E56D6D" w:rsidRDefault="00560C37" w:rsidP="00560C37">
            <w:pPr>
              <w:autoSpaceDE/>
              <w:autoSpaceDN/>
              <w:jc w:val="center"/>
            </w:pPr>
            <w:r w:rsidRPr="00E56D6D">
              <w:t>1,05</w:t>
            </w:r>
          </w:p>
        </w:tc>
        <w:tc>
          <w:tcPr>
            <w:tcW w:w="829" w:type="dxa"/>
            <w:vAlign w:val="center"/>
          </w:tcPr>
          <w:p w:rsidR="00560C37" w:rsidRPr="00F20BCC" w:rsidRDefault="00560C37" w:rsidP="001E74D0">
            <w:pPr>
              <w:autoSpaceDE/>
              <w:autoSpaceDN/>
              <w:jc w:val="center"/>
            </w:pPr>
            <w:r w:rsidRPr="00F20BCC">
              <w:t>1,59</w:t>
            </w:r>
          </w:p>
        </w:tc>
        <w:tc>
          <w:tcPr>
            <w:tcW w:w="835" w:type="dxa"/>
            <w:vAlign w:val="center"/>
          </w:tcPr>
          <w:p w:rsidR="00560C37" w:rsidRPr="00F20BCC" w:rsidRDefault="00560C37" w:rsidP="001E74D0">
            <w:pPr>
              <w:autoSpaceDE/>
              <w:autoSpaceDN/>
              <w:jc w:val="center"/>
            </w:pPr>
            <w:r w:rsidRPr="00F20BCC">
              <w:t>1,71</w:t>
            </w:r>
          </w:p>
        </w:tc>
        <w:tc>
          <w:tcPr>
            <w:tcW w:w="835" w:type="dxa"/>
            <w:vAlign w:val="center"/>
          </w:tcPr>
          <w:p w:rsidR="00560C37" w:rsidRPr="00F20BCC" w:rsidRDefault="00560C37" w:rsidP="001E74D0">
            <w:pPr>
              <w:autoSpaceDE/>
              <w:autoSpaceDN/>
              <w:jc w:val="center"/>
            </w:pPr>
            <w:r w:rsidRPr="00F20BCC">
              <w:t>1,83</w:t>
            </w:r>
          </w:p>
        </w:tc>
      </w:tr>
      <w:tr w:rsidR="00560C37" w:rsidRPr="00A47F8A" w:rsidTr="00560C37">
        <w:trPr>
          <w:trHeight w:val="191"/>
        </w:trPr>
        <w:tc>
          <w:tcPr>
            <w:tcW w:w="776" w:type="dxa"/>
            <w:vAlign w:val="center"/>
          </w:tcPr>
          <w:p w:rsidR="00560C37" w:rsidRDefault="00560C37" w:rsidP="001E74D0">
            <w:pPr>
              <w:jc w:val="center"/>
            </w:pPr>
            <w:r>
              <w:t>2.</w:t>
            </w:r>
          </w:p>
        </w:tc>
        <w:tc>
          <w:tcPr>
            <w:tcW w:w="3133" w:type="dxa"/>
            <w:vAlign w:val="center"/>
          </w:tcPr>
          <w:p w:rsidR="00560C37" w:rsidRPr="001E5435" w:rsidRDefault="00560C37" w:rsidP="001E74D0">
            <w:pPr>
              <w:autoSpaceDE/>
              <w:autoSpaceDN/>
            </w:pPr>
            <w:r w:rsidRPr="001E5435">
              <w:t>Сре</w:t>
            </w:r>
            <w:r>
              <w:t>дняя стоимость  1 кв. метра моде</w:t>
            </w:r>
            <w:r w:rsidRPr="001E5435">
              <w:t>льного жилья на первичном рынке, тыс.</w:t>
            </w:r>
            <w:r>
              <w:t xml:space="preserve"> </w:t>
            </w:r>
            <w:r w:rsidRPr="001E5435">
              <w:t>рублей.</w:t>
            </w:r>
          </w:p>
        </w:tc>
        <w:tc>
          <w:tcPr>
            <w:tcW w:w="2333" w:type="dxa"/>
            <w:vAlign w:val="center"/>
          </w:tcPr>
          <w:p w:rsidR="00560C37" w:rsidRPr="001E5435" w:rsidRDefault="00560C37" w:rsidP="001E74D0">
            <w:pPr>
              <w:autoSpaceDE/>
              <w:autoSpaceDN/>
              <w:jc w:val="center"/>
            </w:pPr>
            <w:r w:rsidRPr="001E5435">
              <w:t>дополнительный</w:t>
            </w:r>
          </w:p>
        </w:tc>
        <w:tc>
          <w:tcPr>
            <w:tcW w:w="1320" w:type="dxa"/>
            <w:vAlign w:val="center"/>
          </w:tcPr>
          <w:p w:rsidR="00560C37" w:rsidRPr="001E5435" w:rsidRDefault="00560C37" w:rsidP="001E74D0">
            <w:pPr>
              <w:autoSpaceDE/>
              <w:autoSpaceDN/>
              <w:jc w:val="center"/>
            </w:pPr>
            <w:r w:rsidRPr="001E5435">
              <w:t>47,96</w:t>
            </w:r>
          </w:p>
        </w:tc>
        <w:tc>
          <w:tcPr>
            <w:tcW w:w="1535" w:type="dxa"/>
            <w:vAlign w:val="center"/>
          </w:tcPr>
          <w:p w:rsidR="00560C37" w:rsidRPr="001E5435" w:rsidRDefault="00560C37" w:rsidP="001E74D0">
            <w:pPr>
              <w:autoSpaceDE/>
              <w:autoSpaceDN/>
              <w:jc w:val="center"/>
            </w:pPr>
            <w:r w:rsidRPr="001E5435">
              <w:t>01.01.2018</w:t>
            </w:r>
          </w:p>
        </w:tc>
        <w:tc>
          <w:tcPr>
            <w:tcW w:w="784" w:type="dxa"/>
            <w:vAlign w:val="center"/>
          </w:tcPr>
          <w:p w:rsidR="00560C37" w:rsidRPr="001E5435" w:rsidRDefault="00560C37" w:rsidP="001E74D0">
            <w:pPr>
              <w:autoSpaceDE/>
              <w:autoSpaceDN/>
              <w:jc w:val="center"/>
            </w:pPr>
            <w:r w:rsidRPr="001E5435">
              <w:t>52,9</w:t>
            </w:r>
          </w:p>
        </w:tc>
        <w:tc>
          <w:tcPr>
            <w:tcW w:w="846" w:type="dxa"/>
            <w:vAlign w:val="center"/>
          </w:tcPr>
          <w:p w:rsidR="00560C37" w:rsidRPr="001E5435" w:rsidRDefault="00560C37" w:rsidP="001E74D0">
            <w:pPr>
              <w:autoSpaceDE/>
              <w:autoSpaceDN/>
              <w:jc w:val="center"/>
            </w:pPr>
            <w:r w:rsidRPr="001E5435">
              <w:t>55,01</w:t>
            </w:r>
          </w:p>
        </w:tc>
        <w:tc>
          <w:tcPr>
            <w:tcW w:w="829" w:type="dxa"/>
            <w:vAlign w:val="center"/>
          </w:tcPr>
          <w:p w:rsidR="00560C37" w:rsidRPr="001E5435" w:rsidRDefault="00560C37" w:rsidP="001E74D0">
            <w:pPr>
              <w:autoSpaceDE/>
              <w:autoSpaceDN/>
              <w:jc w:val="center"/>
            </w:pPr>
            <w:r w:rsidRPr="001E5435">
              <w:t>56,6</w:t>
            </w:r>
          </w:p>
        </w:tc>
        <w:tc>
          <w:tcPr>
            <w:tcW w:w="829" w:type="dxa"/>
            <w:vAlign w:val="center"/>
          </w:tcPr>
          <w:p w:rsidR="00560C37" w:rsidRPr="001E5435" w:rsidRDefault="00560C37" w:rsidP="001E74D0">
            <w:pPr>
              <w:autoSpaceDE/>
              <w:autoSpaceDN/>
              <w:jc w:val="center"/>
            </w:pPr>
            <w:r w:rsidRPr="001E5435">
              <w:t>58,3</w:t>
            </w:r>
          </w:p>
        </w:tc>
        <w:tc>
          <w:tcPr>
            <w:tcW w:w="829" w:type="dxa"/>
            <w:vAlign w:val="center"/>
          </w:tcPr>
          <w:p w:rsidR="00560C37" w:rsidRPr="001E5435" w:rsidRDefault="00560C37" w:rsidP="001E74D0">
            <w:pPr>
              <w:autoSpaceDE/>
              <w:autoSpaceDN/>
              <w:jc w:val="center"/>
            </w:pPr>
            <w:r w:rsidRPr="001E5435">
              <w:t>60,0</w:t>
            </w:r>
          </w:p>
        </w:tc>
        <w:tc>
          <w:tcPr>
            <w:tcW w:w="835" w:type="dxa"/>
            <w:vAlign w:val="center"/>
          </w:tcPr>
          <w:p w:rsidR="00560C37" w:rsidRPr="001E5435" w:rsidRDefault="00560C37" w:rsidP="001E74D0">
            <w:pPr>
              <w:autoSpaceDE/>
              <w:autoSpaceDN/>
              <w:jc w:val="center"/>
            </w:pPr>
            <w:r w:rsidRPr="001E5435">
              <w:t>61,0</w:t>
            </w:r>
          </w:p>
        </w:tc>
        <w:tc>
          <w:tcPr>
            <w:tcW w:w="835" w:type="dxa"/>
            <w:vAlign w:val="center"/>
          </w:tcPr>
          <w:p w:rsidR="00560C37" w:rsidRPr="001E5435" w:rsidRDefault="00560C37" w:rsidP="001E74D0">
            <w:pPr>
              <w:autoSpaceDE/>
              <w:autoSpaceDN/>
              <w:jc w:val="center"/>
            </w:pPr>
            <w:r w:rsidRPr="001E5435">
              <w:t>61,5</w:t>
            </w:r>
          </w:p>
        </w:tc>
      </w:tr>
      <w:tr w:rsidR="00560C37" w:rsidRPr="00A47F8A" w:rsidTr="00560C37">
        <w:trPr>
          <w:trHeight w:val="191"/>
        </w:trPr>
        <w:tc>
          <w:tcPr>
            <w:tcW w:w="776" w:type="dxa"/>
            <w:vAlign w:val="center"/>
          </w:tcPr>
          <w:p w:rsidR="00560C37" w:rsidRDefault="00560C37" w:rsidP="001E74D0">
            <w:pPr>
              <w:jc w:val="center"/>
            </w:pPr>
            <w:r>
              <w:t>3.</w:t>
            </w:r>
          </w:p>
        </w:tc>
        <w:tc>
          <w:tcPr>
            <w:tcW w:w="3133" w:type="dxa"/>
            <w:vAlign w:val="center"/>
          </w:tcPr>
          <w:p w:rsidR="00560C37" w:rsidRPr="00F80E4F" w:rsidRDefault="00560C37" w:rsidP="001E74D0">
            <w:pPr>
              <w:autoSpaceDE/>
              <w:autoSpaceDN/>
            </w:pPr>
            <w:r w:rsidRPr="00F80E4F">
              <w:t>Площадь земельных участков, планируемых к вовлечению в целях жилищного строительства  в рамках Закона № 161 ФЗ, га</w:t>
            </w:r>
          </w:p>
        </w:tc>
        <w:tc>
          <w:tcPr>
            <w:tcW w:w="2333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</w:pPr>
            <w:r w:rsidRPr="00F80E4F">
              <w:t>основной</w:t>
            </w:r>
          </w:p>
        </w:tc>
        <w:tc>
          <w:tcPr>
            <w:tcW w:w="1320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</w:pPr>
            <w:r w:rsidRPr="00F80E4F">
              <w:t>304,4</w:t>
            </w:r>
          </w:p>
        </w:tc>
        <w:tc>
          <w:tcPr>
            <w:tcW w:w="1535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</w:pPr>
            <w:r w:rsidRPr="00F80E4F">
              <w:t>01.01.2018</w:t>
            </w:r>
          </w:p>
        </w:tc>
        <w:tc>
          <w:tcPr>
            <w:tcW w:w="784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</w:pPr>
            <w:r w:rsidRPr="00F80E4F">
              <w:t>10</w:t>
            </w:r>
          </w:p>
        </w:tc>
        <w:tc>
          <w:tcPr>
            <w:tcW w:w="846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</w:pPr>
            <w:r w:rsidRPr="00F80E4F">
              <w:t>20</w:t>
            </w:r>
          </w:p>
        </w:tc>
        <w:tc>
          <w:tcPr>
            <w:tcW w:w="829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</w:pPr>
            <w:r w:rsidRPr="00F80E4F">
              <w:t>40</w:t>
            </w:r>
          </w:p>
        </w:tc>
        <w:tc>
          <w:tcPr>
            <w:tcW w:w="829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</w:pPr>
            <w:r w:rsidRPr="00F80E4F">
              <w:t>40</w:t>
            </w:r>
          </w:p>
        </w:tc>
        <w:tc>
          <w:tcPr>
            <w:tcW w:w="829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</w:pPr>
            <w:r w:rsidRPr="00F80E4F">
              <w:t>40</w:t>
            </w:r>
          </w:p>
        </w:tc>
        <w:tc>
          <w:tcPr>
            <w:tcW w:w="835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</w:pPr>
            <w:r w:rsidRPr="00F80E4F">
              <w:t>40</w:t>
            </w:r>
          </w:p>
        </w:tc>
        <w:tc>
          <w:tcPr>
            <w:tcW w:w="835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</w:pPr>
            <w:r w:rsidRPr="00F80E4F">
              <w:t>40</w:t>
            </w:r>
          </w:p>
        </w:tc>
      </w:tr>
      <w:tr w:rsidR="00560C37" w:rsidRPr="00A47F8A" w:rsidTr="00560C37">
        <w:trPr>
          <w:trHeight w:val="2085"/>
        </w:trPr>
        <w:tc>
          <w:tcPr>
            <w:tcW w:w="776" w:type="dxa"/>
            <w:vAlign w:val="center"/>
          </w:tcPr>
          <w:p w:rsidR="00560C37" w:rsidRDefault="00560C37" w:rsidP="001E74D0">
            <w:pPr>
              <w:jc w:val="center"/>
            </w:pPr>
            <w:r>
              <w:t>4.</w:t>
            </w:r>
          </w:p>
        </w:tc>
        <w:tc>
          <w:tcPr>
            <w:tcW w:w="3133" w:type="dxa"/>
            <w:vAlign w:val="center"/>
          </w:tcPr>
          <w:p w:rsidR="00560C37" w:rsidRPr="00F80E4F" w:rsidRDefault="00560C37" w:rsidP="001E74D0">
            <w:pPr>
              <w:autoSpaceDE/>
              <w:autoSpaceDN/>
            </w:pPr>
            <w:r w:rsidRPr="00F80E4F">
              <w:t xml:space="preserve">Количество земельных участков, планируемых к вовлечению оборот  в целях жилищного строительства  в рамках Закона № 161 ФЗ, единиц </w:t>
            </w:r>
          </w:p>
        </w:tc>
        <w:tc>
          <w:tcPr>
            <w:tcW w:w="2333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  <w:rPr>
                <w:i/>
              </w:rPr>
            </w:pPr>
            <w:r w:rsidRPr="00F80E4F">
              <w:t xml:space="preserve">дополнительный </w:t>
            </w:r>
          </w:p>
        </w:tc>
        <w:tc>
          <w:tcPr>
            <w:tcW w:w="1320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</w:pPr>
            <w:r w:rsidRPr="00F80E4F">
              <w:t>30</w:t>
            </w:r>
          </w:p>
        </w:tc>
        <w:tc>
          <w:tcPr>
            <w:tcW w:w="1535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</w:pPr>
            <w:r w:rsidRPr="00F80E4F">
              <w:t>01.01.2018</w:t>
            </w:r>
          </w:p>
        </w:tc>
        <w:tc>
          <w:tcPr>
            <w:tcW w:w="784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</w:pPr>
            <w:r w:rsidRPr="00F80E4F">
              <w:t>1</w:t>
            </w:r>
          </w:p>
        </w:tc>
        <w:tc>
          <w:tcPr>
            <w:tcW w:w="846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</w:pPr>
            <w:r w:rsidRPr="00F80E4F">
              <w:t>2</w:t>
            </w:r>
          </w:p>
        </w:tc>
        <w:tc>
          <w:tcPr>
            <w:tcW w:w="829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</w:pPr>
            <w:r w:rsidRPr="00F80E4F">
              <w:t>4</w:t>
            </w:r>
          </w:p>
        </w:tc>
        <w:tc>
          <w:tcPr>
            <w:tcW w:w="829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</w:pPr>
            <w:r w:rsidRPr="00F80E4F">
              <w:t>4</w:t>
            </w:r>
          </w:p>
        </w:tc>
        <w:tc>
          <w:tcPr>
            <w:tcW w:w="829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</w:pPr>
            <w:r w:rsidRPr="00F80E4F">
              <w:t>4</w:t>
            </w:r>
          </w:p>
        </w:tc>
        <w:tc>
          <w:tcPr>
            <w:tcW w:w="835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</w:pPr>
            <w:r w:rsidRPr="00F80E4F">
              <w:t>4</w:t>
            </w:r>
          </w:p>
        </w:tc>
        <w:tc>
          <w:tcPr>
            <w:tcW w:w="835" w:type="dxa"/>
            <w:vAlign w:val="center"/>
          </w:tcPr>
          <w:p w:rsidR="00560C37" w:rsidRPr="00F80E4F" w:rsidRDefault="00560C37" w:rsidP="001E74D0">
            <w:pPr>
              <w:autoSpaceDE/>
              <w:autoSpaceDN/>
              <w:jc w:val="center"/>
            </w:pPr>
            <w:r w:rsidRPr="00F80E4F">
              <w:t>4</w:t>
            </w:r>
          </w:p>
        </w:tc>
      </w:tr>
      <w:tr w:rsidR="00560C37" w:rsidRPr="00A47F8A" w:rsidTr="00560C37">
        <w:trPr>
          <w:trHeight w:val="1097"/>
        </w:trPr>
        <w:tc>
          <w:tcPr>
            <w:tcW w:w="776" w:type="dxa"/>
            <w:vAlign w:val="center"/>
          </w:tcPr>
          <w:p w:rsidR="00560C37" w:rsidRDefault="00560C37" w:rsidP="00950675">
            <w:pPr>
              <w:jc w:val="center"/>
            </w:pPr>
            <w:r>
              <w:t>5.</w:t>
            </w:r>
          </w:p>
        </w:tc>
        <w:tc>
          <w:tcPr>
            <w:tcW w:w="3133" w:type="dxa"/>
            <w:vAlign w:val="center"/>
          </w:tcPr>
          <w:p w:rsidR="00560C37" w:rsidRPr="001E5435" w:rsidRDefault="00560C37" w:rsidP="007D20B8">
            <w:pPr>
              <w:autoSpaceDE/>
              <w:autoSpaceDN/>
            </w:pPr>
            <w:r w:rsidRPr="001E5435">
              <w:t xml:space="preserve">Срок получения разрешения на строительство, </w:t>
            </w:r>
            <w:r>
              <w:t>сутки</w:t>
            </w:r>
          </w:p>
        </w:tc>
        <w:tc>
          <w:tcPr>
            <w:tcW w:w="2333" w:type="dxa"/>
            <w:vAlign w:val="center"/>
          </w:tcPr>
          <w:p w:rsidR="00560C37" w:rsidRPr="001E5435" w:rsidRDefault="00560C37" w:rsidP="00950675">
            <w:pPr>
              <w:autoSpaceDE/>
              <w:autoSpaceDN/>
              <w:jc w:val="center"/>
            </w:pPr>
            <w:r w:rsidRPr="001E5435">
              <w:t>дополнительный</w:t>
            </w:r>
          </w:p>
        </w:tc>
        <w:tc>
          <w:tcPr>
            <w:tcW w:w="1320" w:type="dxa"/>
            <w:vAlign w:val="center"/>
          </w:tcPr>
          <w:p w:rsidR="00560C37" w:rsidRDefault="00560C37" w:rsidP="00950675">
            <w:pPr>
              <w:autoSpaceDE/>
              <w:autoSpaceDN/>
              <w:jc w:val="center"/>
            </w:pPr>
            <w:r>
              <w:t>7</w:t>
            </w:r>
          </w:p>
        </w:tc>
        <w:tc>
          <w:tcPr>
            <w:tcW w:w="1535" w:type="dxa"/>
            <w:vAlign w:val="center"/>
          </w:tcPr>
          <w:p w:rsidR="00560C37" w:rsidRDefault="00560C37" w:rsidP="00950675">
            <w:pPr>
              <w:autoSpaceDE/>
              <w:autoSpaceDN/>
              <w:jc w:val="center"/>
            </w:pPr>
            <w:r>
              <w:t>01.01.2018</w:t>
            </w:r>
          </w:p>
        </w:tc>
        <w:tc>
          <w:tcPr>
            <w:tcW w:w="784" w:type="dxa"/>
            <w:vAlign w:val="center"/>
          </w:tcPr>
          <w:p w:rsidR="00560C37" w:rsidRDefault="00560C37" w:rsidP="00950675">
            <w:pPr>
              <w:autoSpaceDE/>
              <w:autoSpaceDN/>
              <w:jc w:val="center"/>
            </w:pPr>
            <w:r>
              <w:t>7</w:t>
            </w:r>
          </w:p>
        </w:tc>
        <w:tc>
          <w:tcPr>
            <w:tcW w:w="846" w:type="dxa"/>
            <w:vAlign w:val="center"/>
          </w:tcPr>
          <w:p w:rsidR="00560C37" w:rsidRPr="00F80E4F" w:rsidRDefault="00560C37" w:rsidP="00950675">
            <w:pPr>
              <w:jc w:val="center"/>
            </w:pPr>
            <w:r>
              <w:t>7</w:t>
            </w:r>
          </w:p>
        </w:tc>
        <w:tc>
          <w:tcPr>
            <w:tcW w:w="829" w:type="dxa"/>
            <w:vAlign w:val="center"/>
          </w:tcPr>
          <w:p w:rsidR="00560C37" w:rsidRPr="00F80E4F" w:rsidRDefault="00560C37" w:rsidP="00950675">
            <w:pPr>
              <w:jc w:val="center"/>
            </w:pPr>
            <w:r>
              <w:t>5</w:t>
            </w:r>
          </w:p>
        </w:tc>
        <w:tc>
          <w:tcPr>
            <w:tcW w:w="829" w:type="dxa"/>
            <w:vAlign w:val="center"/>
          </w:tcPr>
          <w:p w:rsidR="00560C37" w:rsidRPr="00F80E4F" w:rsidRDefault="00560C37" w:rsidP="00950675">
            <w:pPr>
              <w:jc w:val="center"/>
            </w:pPr>
            <w:r>
              <w:t>5</w:t>
            </w:r>
          </w:p>
        </w:tc>
        <w:tc>
          <w:tcPr>
            <w:tcW w:w="829" w:type="dxa"/>
            <w:vAlign w:val="center"/>
          </w:tcPr>
          <w:p w:rsidR="00560C37" w:rsidRPr="00F80E4F" w:rsidRDefault="00560C37" w:rsidP="00950675">
            <w:pPr>
              <w:jc w:val="center"/>
            </w:pPr>
            <w:r>
              <w:t>5</w:t>
            </w:r>
          </w:p>
        </w:tc>
        <w:tc>
          <w:tcPr>
            <w:tcW w:w="835" w:type="dxa"/>
            <w:vAlign w:val="center"/>
          </w:tcPr>
          <w:p w:rsidR="00560C37" w:rsidRPr="00F80E4F" w:rsidRDefault="00560C37" w:rsidP="00950675">
            <w:pPr>
              <w:jc w:val="center"/>
            </w:pPr>
            <w:r>
              <w:t>5</w:t>
            </w:r>
          </w:p>
        </w:tc>
        <w:tc>
          <w:tcPr>
            <w:tcW w:w="835" w:type="dxa"/>
            <w:vAlign w:val="center"/>
          </w:tcPr>
          <w:p w:rsidR="00560C37" w:rsidRPr="00F80E4F" w:rsidRDefault="00560C37" w:rsidP="00950675">
            <w:pPr>
              <w:jc w:val="center"/>
            </w:pPr>
            <w:r>
              <w:t>5</w:t>
            </w:r>
          </w:p>
        </w:tc>
      </w:tr>
      <w:tr w:rsidR="00560C37" w:rsidRPr="00A47F8A" w:rsidTr="00560C37">
        <w:trPr>
          <w:trHeight w:val="170"/>
        </w:trPr>
        <w:tc>
          <w:tcPr>
            <w:tcW w:w="776" w:type="dxa"/>
            <w:vAlign w:val="center"/>
          </w:tcPr>
          <w:p w:rsidR="00560C37" w:rsidRPr="00032CB3" w:rsidRDefault="00560C37" w:rsidP="00950675">
            <w:pPr>
              <w:jc w:val="center"/>
            </w:pPr>
            <w:r w:rsidRPr="00032CB3">
              <w:t>6.</w:t>
            </w:r>
          </w:p>
        </w:tc>
        <w:tc>
          <w:tcPr>
            <w:tcW w:w="3133" w:type="dxa"/>
            <w:vAlign w:val="center"/>
          </w:tcPr>
          <w:p w:rsidR="00560C37" w:rsidRPr="00032CB3" w:rsidRDefault="00560C37" w:rsidP="007D20B8">
            <w:pPr>
              <w:autoSpaceDE/>
              <w:autoSpaceDN/>
            </w:pPr>
            <w:r w:rsidRPr="00032CB3">
              <w:t>Срок получения разрешения на</w:t>
            </w:r>
            <w:r>
              <w:t xml:space="preserve"> ввод объекта в </w:t>
            </w:r>
            <w:r>
              <w:lastRenderedPageBreak/>
              <w:t>эксплуатацию, сутки</w:t>
            </w:r>
          </w:p>
        </w:tc>
        <w:tc>
          <w:tcPr>
            <w:tcW w:w="2333" w:type="dxa"/>
            <w:vAlign w:val="center"/>
          </w:tcPr>
          <w:p w:rsidR="00560C37" w:rsidRPr="00032CB3" w:rsidRDefault="00560C37" w:rsidP="00950675">
            <w:pPr>
              <w:autoSpaceDE/>
              <w:autoSpaceDN/>
              <w:jc w:val="center"/>
            </w:pPr>
            <w:r w:rsidRPr="00032CB3">
              <w:lastRenderedPageBreak/>
              <w:t>дополнительный</w:t>
            </w:r>
          </w:p>
        </w:tc>
        <w:tc>
          <w:tcPr>
            <w:tcW w:w="1320" w:type="dxa"/>
            <w:vAlign w:val="center"/>
          </w:tcPr>
          <w:p w:rsidR="00560C37" w:rsidRPr="00032CB3" w:rsidRDefault="00560C37" w:rsidP="00950675">
            <w:pPr>
              <w:autoSpaceDE/>
              <w:autoSpaceDN/>
              <w:jc w:val="center"/>
            </w:pPr>
            <w:r w:rsidRPr="00032CB3">
              <w:t>7</w:t>
            </w:r>
          </w:p>
        </w:tc>
        <w:tc>
          <w:tcPr>
            <w:tcW w:w="1535" w:type="dxa"/>
            <w:vAlign w:val="center"/>
          </w:tcPr>
          <w:p w:rsidR="00560C37" w:rsidRPr="00032CB3" w:rsidRDefault="00560C37" w:rsidP="00950675">
            <w:pPr>
              <w:autoSpaceDE/>
              <w:autoSpaceDN/>
              <w:jc w:val="center"/>
            </w:pPr>
            <w:r w:rsidRPr="00032CB3">
              <w:t>01.01.2018</w:t>
            </w:r>
          </w:p>
        </w:tc>
        <w:tc>
          <w:tcPr>
            <w:tcW w:w="784" w:type="dxa"/>
            <w:vAlign w:val="center"/>
          </w:tcPr>
          <w:p w:rsidR="00560C37" w:rsidRPr="00032CB3" w:rsidRDefault="00560C37" w:rsidP="00950675">
            <w:pPr>
              <w:autoSpaceDE/>
              <w:autoSpaceDN/>
              <w:jc w:val="center"/>
            </w:pPr>
            <w:r w:rsidRPr="00032CB3">
              <w:t>7</w:t>
            </w:r>
          </w:p>
        </w:tc>
        <w:tc>
          <w:tcPr>
            <w:tcW w:w="846" w:type="dxa"/>
            <w:vAlign w:val="center"/>
          </w:tcPr>
          <w:p w:rsidR="00560C37" w:rsidRPr="00032CB3" w:rsidRDefault="00560C37" w:rsidP="00950675">
            <w:pPr>
              <w:autoSpaceDE/>
              <w:autoSpaceDN/>
              <w:jc w:val="center"/>
            </w:pPr>
            <w:r w:rsidRPr="00032CB3">
              <w:t>7</w:t>
            </w:r>
          </w:p>
        </w:tc>
        <w:tc>
          <w:tcPr>
            <w:tcW w:w="829" w:type="dxa"/>
            <w:vAlign w:val="center"/>
          </w:tcPr>
          <w:p w:rsidR="00560C37" w:rsidRDefault="00560C37" w:rsidP="00950675">
            <w:pPr>
              <w:jc w:val="center"/>
            </w:pPr>
            <w:r>
              <w:t>5</w:t>
            </w:r>
          </w:p>
        </w:tc>
        <w:tc>
          <w:tcPr>
            <w:tcW w:w="829" w:type="dxa"/>
            <w:vAlign w:val="center"/>
          </w:tcPr>
          <w:p w:rsidR="00560C37" w:rsidRDefault="00560C37" w:rsidP="00950675">
            <w:pPr>
              <w:jc w:val="center"/>
            </w:pPr>
            <w:r>
              <w:t>5</w:t>
            </w:r>
          </w:p>
        </w:tc>
        <w:tc>
          <w:tcPr>
            <w:tcW w:w="829" w:type="dxa"/>
            <w:vAlign w:val="center"/>
          </w:tcPr>
          <w:p w:rsidR="00560C37" w:rsidRDefault="00560C37" w:rsidP="00950675">
            <w:pPr>
              <w:jc w:val="center"/>
            </w:pPr>
            <w:r>
              <w:t>5</w:t>
            </w:r>
          </w:p>
        </w:tc>
        <w:tc>
          <w:tcPr>
            <w:tcW w:w="835" w:type="dxa"/>
            <w:vAlign w:val="center"/>
          </w:tcPr>
          <w:p w:rsidR="00560C37" w:rsidRDefault="00560C37" w:rsidP="00950675">
            <w:pPr>
              <w:jc w:val="center"/>
            </w:pPr>
            <w:r>
              <w:t>5</w:t>
            </w:r>
          </w:p>
        </w:tc>
        <w:tc>
          <w:tcPr>
            <w:tcW w:w="835" w:type="dxa"/>
            <w:vAlign w:val="center"/>
          </w:tcPr>
          <w:p w:rsidR="00560C37" w:rsidRDefault="00560C37" w:rsidP="00950675">
            <w:pPr>
              <w:jc w:val="center"/>
            </w:pPr>
            <w:r>
              <w:t>5</w:t>
            </w:r>
          </w:p>
        </w:tc>
      </w:tr>
      <w:tr w:rsidR="00560C37" w:rsidRPr="00A47F8A" w:rsidTr="00560C37">
        <w:trPr>
          <w:trHeight w:val="191"/>
        </w:trPr>
        <w:tc>
          <w:tcPr>
            <w:tcW w:w="776" w:type="dxa"/>
            <w:vAlign w:val="center"/>
          </w:tcPr>
          <w:p w:rsidR="00560C37" w:rsidRPr="00032CB3" w:rsidRDefault="00560C37" w:rsidP="00950675">
            <w:pPr>
              <w:jc w:val="center"/>
            </w:pPr>
            <w:r w:rsidRPr="00032CB3">
              <w:lastRenderedPageBreak/>
              <w:t>7</w:t>
            </w:r>
            <w:r>
              <w:t>.</w:t>
            </w:r>
          </w:p>
        </w:tc>
        <w:tc>
          <w:tcPr>
            <w:tcW w:w="3133" w:type="dxa"/>
            <w:vAlign w:val="center"/>
          </w:tcPr>
          <w:p w:rsidR="00560C37" w:rsidRPr="00032CB3" w:rsidRDefault="00560C37" w:rsidP="00950675">
            <w:pPr>
              <w:autoSpaceDE/>
              <w:autoSpaceDN/>
            </w:pPr>
            <w:r w:rsidRPr="00032CB3">
              <w:t xml:space="preserve">Количество процедур (услуг), включенных в исчерпывающий перечень административных процедур в сфере </w:t>
            </w:r>
            <w:proofErr w:type="gramStart"/>
            <w:r w:rsidRPr="00032CB3">
              <w:t>жилищного</w:t>
            </w:r>
            <w:proofErr w:type="gramEnd"/>
            <w:r w:rsidRPr="00032CB3">
              <w:t xml:space="preserve"> строительства, предоставляемых  в электронном виде, ед.</w:t>
            </w:r>
          </w:p>
        </w:tc>
        <w:tc>
          <w:tcPr>
            <w:tcW w:w="2333" w:type="dxa"/>
            <w:vAlign w:val="center"/>
          </w:tcPr>
          <w:p w:rsidR="00560C37" w:rsidRPr="00032CB3" w:rsidRDefault="00560C37" w:rsidP="00950675">
            <w:pPr>
              <w:autoSpaceDE/>
              <w:autoSpaceDN/>
              <w:jc w:val="center"/>
              <w:rPr>
                <w:strike/>
              </w:rPr>
            </w:pPr>
            <w:r w:rsidRPr="00032CB3">
              <w:t>дополнительный</w:t>
            </w:r>
          </w:p>
        </w:tc>
        <w:tc>
          <w:tcPr>
            <w:tcW w:w="1320" w:type="dxa"/>
            <w:vAlign w:val="center"/>
          </w:tcPr>
          <w:p w:rsidR="00560C37" w:rsidRPr="00032CB3" w:rsidRDefault="00560C37" w:rsidP="00950675">
            <w:pPr>
              <w:autoSpaceDE/>
              <w:autoSpaceDN/>
              <w:jc w:val="center"/>
              <w:rPr>
                <w:strike/>
              </w:rPr>
            </w:pPr>
            <w:r w:rsidRPr="00032CB3">
              <w:rPr>
                <w:strike/>
              </w:rPr>
              <w:t>4</w:t>
            </w:r>
          </w:p>
        </w:tc>
        <w:tc>
          <w:tcPr>
            <w:tcW w:w="1535" w:type="dxa"/>
            <w:vAlign w:val="center"/>
          </w:tcPr>
          <w:p w:rsidR="00560C37" w:rsidRPr="00032CB3" w:rsidRDefault="00560C37" w:rsidP="00950675">
            <w:pPr>
              <w:autoSpaceDE/>
              <w:autoSpaceDN/>
              <w:jc w:val="center"/>
              <w:rPr>
                <w:strike/>
              </w:rPr>
            </w:pPr>
            <w:r w:rsidRPr="00032CB3">
              <w:t>01.01.2018</w:t>
            </w:r>
          </w:p>
        </w:tc>
        <w:tc>
          <w:tcPr>
            <w:tcW w:w="784" w:type="dxa"/>
            <w:vAlign w:val="center"/>
          </w:tcPr>
          <w:p w:rsidR="00560C37" w:rsidRPr="00032CB3" w:rsidRDefault="00560C37" w:rsidP="00950675">
            <w:pPr>
              <w:autoSpaceDE/>
              <w:autoSpaceDN/>
              <w:jc w:val="center"/>
            </w:pPr>
            <w:r w:rsidRPr="00032CB3">
              <w:t>5</w:t>
            </w:r>
          </w:p>
        </w:tc>
        <w:tc>
          <w:tcPr>
            <w:tcW w:w="846" w:type="dxa"/>
            <w:vAlign w:val="center"/>
          </w:tcPr>
          <w:p w:rsidR="00560C37" w:rsidRPr="00032CB3" w:rsidRDefault="00560C37" w:rsidP="00950675">
            <w:pPr>
              <w:autoSpaceDE/>
              <w:autoSpaceDN/>
              <w:jc w:val="center"/>
            </w:pPr>
            <w:r w:rsidRPr="00032CB3">
              <w:t>6</w:t>
            </w:r>
          </w:p>
        </w:tc>
        <w:tc>
          <w:tcPr>
            <w:tcW w:w="829" w:type="dxa"/>
            <w:vAlign w:val="center"/>
          </w:tcPr>
          <w:p w:rsidR="00560C37" w:rsidRPr="00032CB3" w:rsidRDefault="00560C37" w:rsidP="00950675">
            <w:pPr>
              <w:autoSpaceDE/>
              <w:autoSpaceDN/>
              <w:jc w:val="center"/>
            </w:pPr>
            <w:r w:rsidRPr="00032CB3">
              <w:t>6</w:t>
            </w:r>
          </w:p>
        </w:tc>
        <w:tc>
          <w:tcPr>
            <w:tcW w:w="829" w:type="dxa"/>
            <w:vAlign w:val="center"/>
          </w:tcPr>
          <w:p w:rsidR="00560C37" w:rsidRPr="00032CB3" w:rsidRDefault="00560C37" w:rsidP="00950675">
            <w:pPr>
              <w:autoSpaceDE/>
              <w:autoSpaceDN/>
              <w:jc w:val="center"/>
            </w:pPr>
            <w:r w:rsidRPr="00032CB3">
              <w:t>6</w:t>
            </w:r>
          </w:p>
        </w:tc>
        <w:tc>
          <w:tcPr>
            <w:tcW w:w="829" w:type="dxa"/>
            <w:vAlign w:val="center"/>
          </w:tcPr>
          <w:p w:rsidR="00560C37" w:rsidRPr="00032CB3" w:rsidRDefault="00560C37" w:rsidP="00950675">
            <w:pPr>
              <w:autoSpaceDE/>
              <w:autoSpaceDN/>
              <w:jc w:val="center"/>
            </w:pPr>
            <w:r w:rsidRPr="00032CB3">
              <w:t>6</w:t>
            </w:r>
          </w:p>
        </w:tc>
        <w:tc>
          <w:tcPr>
            <w:tcW w:w="835" w:type="dxa"/>
            <w:vAlign w:val="center"/>
          </w:tcPr>
          <w:p w:rsidR="00560C37" w:rsidRPr="00032CB3" w:rsidRDefault="00560C37" w:rsidP="00950675">
            <w:pPr>
              <w:autoSpaceDE/>
              <w:autoSpaceDN/>
              <w:jc w:val="center"/>
            </w:pPr>
            <w:r w:rsidRPr="00032CB3">
              <w:t>6</w:t>
            </w:r>
          </w:p>
        </w:tc>
        <w:tc>
          <w:tcPr>
            <w:tcW w:w="835" w:type="dxa"/>
            <w:vAlign w:val="center"/>
          </w:tcPr>
          <w:p w:rsidR="00560C37" w:rsidRPr="00032CB3" w:rsidRDefault="00560C37" w:rsidP="00950675">
            <w:pPr>
              <w:autoSpaceDE/>
              <w:autoSpaceDN/>
              <w:jc w:val="center"/>
            </w:pPr>
            <w:r w:rsidRPr="00032CB3">
              <w:t>6</w:t>
            </w:r>
          </w:p>
        </w:tc>
      </w:tr>
      <w:tr w:rsidR="00560C37" w:rsidRPr="00A47F8A" w:rsidTr="00560C37">
        <w:trPr>
          <w:trHeight w:val="191"/>
        </w:trPr>
        <w:tc>
          <w:tcPr>
            <w:tcW w:w="776" w:type="dxa"/>
            <w:vAlign w:val="center"/>
          </w:tcPr>
          <w:p w:rsidR="00560C37" w:rsidRPr="00950675" w:rsidRDefault="00560C37" w:rsidP="00950675">
            <w:pPr>
              <w:jc w:val="center"/>
            </w:pPr>
            <w:r w:rsidRPr="00950675">
              <w:t>8.</w:t>
            </w:r>
          </w:p>
        </w:tc>
        <w:tc>
          <w:tcPr>
            <w:tcW w:w="3133" w:type="dxa"/>
            <w:vAlign w:val="center"/>
          </w:tcPr>
          <w:p w:rsidR="00560C37" w:rsidRPr="00950675" w:rsidRDefault="00560C37" w:rsidP="007D20B8">
            <w:pPr>
              <w:autoSpaceDE/>
              <w:autoSpaceDN/>
            </w:pPr>
            <w:r w:rsidRPr="00950675">
              <w:t xml:space="preserve">Срок проведения экспертизы проектной документации и результатов инженерных изысканий для объектов жилищного строительства, </w:t>
            </w:r>
            <w:r>
              <w:t>сутки</w:t>
            </w:r>
          </w:p>
        </w:tc>
        <w:tc>
          <w:tcPr>
            <w:tcW w:w="2333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дополнительный</w:t>
            </w:r>
          </w:p>
        </w:tc>
        <w:tc>
          <w:tcPr>
            <w:tcW w:w="1320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30</w:t>
            </w:r>
          </w:p>
        </w:tc>
        <w:tc>
          <w:tcPr>
            <w:tcW w:w="1535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01.01.2018</w:t>
            </w:r>
          </w:p>
        </w:tc>
        <w:tc>
          <w:tcPr>
            <w:tcW w:w="784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30</w:t>
            </w:r>
          </w:p>
        </w:tc>
        <w:tc>
          <w:tcPr>
            <w:tcW w:w="846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30</w:t>
            </w:r>
          </w:p>
        </w:tc>
        <w:tc>
          <w:tcPr>
            <w:tcW w:w="829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30</w:t>
            </w:r>
          </w:p>
        </w:tc>
        <w:tc>
          <w:tcPr>
            <w:tcW w:w="829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30</w:t>
            </w:r>
          </w:p>
        </w:tc>
        <w:tc>
          <w:tcPr>
            <w:tcW w:w="829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30</w:t>
            </w:r>
          </w:p>
        </w:tc>
        <w:tc>
          <w:tcPr>
            <w:tcW w:w="835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30</w:t>
            </w:r>
          </w:p>
        </w:tc>
        <w:tc>
          <w:tcPr>
            <w:tcW w:w="835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30</w:t>
            </w:r>
          </w:p>
        </w:tc>
      </w:tr>
      <w:tr w:rsidR="00560C37" w:rsidRPr="00A47F8A" w:rsidTr="00560C37">
        <w:trPr>
          <w:trHeight w:val="1295"/>
        </w:trPr>
        <w:tc>
          <w:tcPr>
            <w:tcW w:w="776" w:type="dxa"/>
            <w:vAlign w:val="center"/>
          </w:tcPr>
          <w:p w:rsidR="00560C37" w:rsidRPr="00950675" w:rsidRDefault="00560C37" w:rsidP="00950675">
            <w:pPr>
              <w:jc w:val="center"/>
            </w:pPr>
            <w:r w:rsidRPr="00950675">
              <w:t>9.</w:t>
            </w:r>
          </w:p>
        </w:tc>
        <w:tc>
          <w:tcPr>
            <w:tcW w:w="3133" w:type="dxa"/>
            <w:vAlign w:val="center"/>
          </w:tcPr>
          <w:p w:rsidR="00560C37" w:rsidRPr="00950675" w:rsidRDefault="00560C37" w:rsidP="00950675">
            <w:pPr>
              <w:autoSpaceDE/>
              <w:autoSpaceDN/>
            </w:pPr>
            <w:r w:rsidRPr="00950675">
              <w:t>Доля услуг по выдаче разрешения на строительство в электронном виде,%</w:t>
            </w:r>
          </w:p>
        </w:tc>
        <w:tc>
          <w:tcPr>
            <w:tcW w:w="2333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дополнительный</w:t>
            </w:r>
          </w:p>
        </w:tc>
        <w:tc>
          <w:tcPr>
            <w:tcW w:w="1320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15</w:t>
            </w:r>
          </w:p>
        </w:tc>
        <w:tc>
          <w:tcPr>
            <w:tcW w:w="1535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01.01.2018</w:t>
            </w:r>
          </w:p>
        </w:tc>
        <w:tc>
          <w:tcPr>
            <w:tcW w:w="784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15</w:t>
            </w:r>
          </w:p>
        </w:tc>
        <w:tc>
          <w:tcPr>
            <w:tcW w:w="846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20</w:t>
            </w:r>
          </w:p>
        </w:tc>
        <w:tc>
          <w:tcPr>
            <w:tcW w:w="829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30</w:t>
            </w:r>
          </w:p>
        </w:tc>
        <w:tc>
          <w:tcPr>
            <w:tcW w:w="829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50</w:t>
            </w:r>
          </w:p>
        </w:tc>
        <w:tc>
          <w:tcPr>
            <w:tcW w:w="829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70</w:t>
            </w:r>
          </w:p>
        </w:tc>
        <w:tc>
          <w:tcPr>
            <w:tcW w:w="835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90</w:t>
            </w:r>
          </w:p>
        </w:tc>
        <w:tc>
          <w:tcPr>
            <w:tcW w:w="835" w:type="dxa"/>
            <w:vAlign w:val="center"/>
          </w:tcPr>
          <w:p w:rsidR="00560C37" w:rsidRPr="00950675" w:rsidRDefault="00560C37" w:rsidP="00950675">
            <w:pPr>
              <w:autoSpaceDE/>
              <w:autoSpaceDN/>
              <w:jc w:val="center"/>
            </w:pPr>
            <w:r w:rsidRPr="00950675">
              <w:t>100</w:t>
            </w:r>
          </w:p>
        </w:tc>
      </w:tr>
    </w:tbl>
    <w:p w:rsidR="007D20B8" w:rsidRDefault="007D20B8" w:rsidP="00363E8A">
      <w:pPr>
        <w:autoSpaceDE/>
        <w:autoSpaceDN/>
        <w:spacing w:before="240" w:after="240"/>
        <w:jc w:val="center"/>
      </w:pPr>
    </w:p>
    <w:p w:rsidR="007D20B8" w:rsidRDefault="007D20B8" w:rsidP="00363E8A">
      <w:pPr>
        <w:autoSpaceDE/>
        <w:autoSpaceDN/>
        <w:spacing w:before="240" w:after="240"/>
        <w:jc w:val="center"/>
      </w:pPr>
    </w:p>
    <w:p w:rsidR="00E56D6D" w:rsidRDefault="00E56D6D" w:rsidP="00363E8A">
      <w:pPr>
        <w:autoSpaceDE/>
        <w:autoSpaceDN/>
        <w:spacing w:before="240" w:after="240"/>
        <w:jc w:val="center"/>
      </w:pPr>
    </w:p>
    <w:p w:rsidR="00B4148D" w:rsidRPr="00EC02C3" w:rsidRDefault="00EC02C3" w:rsidP="00363E8A">
      <w:pPr>
        <w:autoSpaceDE/>
        <w:autoSpaceDN/>
        <w:spacing w:before="240" w:after="240"/>
        <w:jc w:val="center"/>
      </w:pPr>
      <w:r>
        <w:lastRenderedPageBreak/>
        <w:t>3. </w:t>
      </w:r>
      <w:r w:rsidR="00434078">
        <w:t xml:space="preserve">Задачи и результаты </w:t>
      </w:r>
      <w:r w:rsidR="00A902FC">
        <w:t>регионального</w:t>
      </w:r>
      <w:r w:rsidR="00434078">
        <w:t xml:space="preserve"> проекта</w:t>
      </w:r>
    </w:p>
    <w:tbl>
      <w:tblPr>
        <w:tblStyle w:val="a8"/>
        <w:tblW w:w="15026" w:type="dxa"/>
        <w:tblInd w:w="-34" w:type="dxa"/>
        <w:tblLook w:val="04A0" w:firstRow="1" w:lastRow="0" w:firstColumn="1" w:lastColumn="0" w:noHBand="0" w:noVBand="1"/>
      </w:tblPr>
      <w:tblGrid>
        <w:gridCol w:w="636"/>
        <w:gridCol w:w="6594"/>
        <w:gridCol w:w="1701"/>
        <w:gridCol w:w="6095"/>
      </w:tblGrid>
      <w:tr w:rsidR="007C1EF8" w:rsidRPr="00964308" w:rsidTr="000027D5">
        <w:trPr>
          <w:tblHeader/>
        </w:trPr>
        <w:tc>
          <w:tcPr>
            <w:tcW w:w="636" w:type="dxa"/>
            <w:vAlign w:val="center"/>
          </w:tcPr>
          <w:p w:rsidR="007C1EF8" w:rsidRPr="00964308" w:rsidRDefault="007C1EF8" w:rsidP="00363E8A">
            <w:pPr>
              <w:autoSpaceDE/>
              <w:autoSpaceDN/>
              <w:jc w:val="center"/>
            </w:pPr>
            <w:r w:rsidRPr="00964308">
              <w:t>№</w:t>
            </w:r>
          </w:p>
          <w:p w:rsidR="007C1EF8" w:rsidRPr="00964308" w:rsidRDefault="007C1EF8" w:rsidP="00363E8A">
            <w:pPr>
              <w:autoSpaceDE/>
              <w:autoSpaceDN/>
              <w:jc w:val="center"/>
            </w:pPr>
            <w:proofErr w:type="gramStart"/>
            <w:r w:rsidRPr="00964308">
              <w:t>п</w:t>
            </w:r>
            <w:proofErr w:type="gramEnd"/>
            <w:r w:rsidRPr="00964308">
              <w:t>/п</w:t>
            </w:r>
          </w:p>
        </w:tc>
        <w:tc>
          <w:tcPr>
            <w:tcW w:w="6594" w:type="dxa"/>
            <w:vAlign w:val="center"/>
          </w:tcPr>
          <w:p w:rsidR="007C1EF8" w:rsidRPr="00964308" w:rsidRDefault="007C1EF8" w:rsidP="00434078">
            <w:pPr>
              <w:autoSpaceDE/>
              <w:autoSpaceDN/>
              <w:jc w:val="center"/>
            </w:pPr>
            <w:r w:rsidRPr="00964308">
              <w:t>Наименование задачи, результата</w:t>
            </w:r>
          </w:p>
        </w:tc>
        <w:tc>
          <w:tcPr>
            <w:tcW w:w="1701" w:type="dxa"/>
            <w:vAlign w:val="center"/>
          </w:tcPr>
          <w:p w:rsidR="007C1EF8" w:rsidRPr="00964308" w:rsidRDefault="009833B4" w:rsidP="00363E8A">
            <w:pPr>
              <w:autoSpaceDE/>
              <w:autoSpaceDN/>
              <w:jc w:val="center"/>
            </w:pPr>
            <w:r>
              <w:t>Срок</w:t>
            </w:r>
          </w:p>
        </w:tc>
        <w:tc>
          <w:tcPr>
            <w:tcW w:w="6095" w:type="dxa"/>
            <w:vAlign w:val="center"/>
          </w:tcPr>
          <w:p w:rsidR="007C1EF8" w:rsidRPr="00964308" w:rsidRDefault="007C1EF8" w:rsidP="009833B4">
            <w:pPr>
              <w:autoSpaceDE/>
              <w:autoSpaceDN/>
            </w:pPr>
            <w:r w:rsidRPr="00964308">
              <w:t>Характеристика результата</w:t>
            </w:r>
          </w:p>
        </w:tc>
      </w:tr>
      <w:tr w:rsidR="009833B4" w:rsidRPr="00964308" w:rsidTr="0057270D">
        <w:tc>
          <w:tcPr>
            <w:tcW w:w="636" w:type="dxa"/>
          </w:tcPr>
          <w:p w:rsidR="009833B4" w:rsidRPr="00964308" w:rsidRDefault="009833B4" w:rsidP="00363E8A">
            <w:pPr>
              <w:autoSpaceDE/>
              <w:autoSpaceDN/>
              <w:jc w:val="center"/>
            </w:pPr>
            <w:r w:rsidRPr="00964308">
              <w:t>1.</w:t>
            </w:r>
          </w:p>
        </w:tc>
        <w:tc>
          <w:tcPr>
            <w:tcW w:w="14390" w:type="dxa"/>
            <w:gridSpan w:val="3"/>
          </w:tcPr>
          <w:p w:rsidR="009833B4" w:rsidRPr="00964308" w:rsidRDefault="009833B4" w:rsidP="00F528EA">
            <w:pPr>
              <w:autoSpaceDE/>
              <w:autoSpaceDN/>
              <w:jc w:val="both"/>
            </w:pPr>
            <w:r w:rsidRPr="00964308">
              <w:t>Модернизация строительной отрасли и повышение качества индустриального жилищного строительства, в том числе посредством установления ограничений на использование устаревших технологий и стимулирования внедрения передовых технологий в проектировании и строительстве, совершенствование механизмов государственной поддержки строительства стандартного жилья</w:t>
            </w:r>
          </w:p>
        </w:tc>
      </w:tr>
      <w:tr w:rsidR="007C1EF8" w:rsidRPr="00964308" w:rsidTr="0057270D">
        <w:trPr>
          <w:trHeight w:val="1029"/>
        </w:trPr>
        <w:tc>
          <w:tcPr>
            <w:tcW w:w="636" w:type="dxa"/>
          </w:tcPr>
          <w:p w:rsidR="007C1EF8" w:rsidRPr="00964308" w:rsidRDefault="007C1EF8" w:rsidP="00363E8A">
            <w:pPr>
              <w:autoSpaceDE/>
              <w:autoSpaceDN/>
              <w:jc w:val="center"/>
            </w:pPr>
            <w:r w:rsidRPr="00964308">
              <w:t>1.1.</w:t>
            </w:r>
          </w:p>
        </w:tc>
        <w:tc>
          <w:tcPr>
            <w:tcW w:w="6594" w:type="dxa"/>
          </w:tcPr>
          <w:p w:rsidR="007C1EF8" w:rsidRPr="00964308" w:rsidRDefault="007C1EF8" w:rsidP="007365C7">
            <w:pPr>
              <w:autoSpaceDE/>
              <w:autoSpaceDN/>
              <w:jc w:val="both"/>
            </w:pPr>
            <w:r w:rsidRPr="00964308">
              <w:t>Принято реш</w:t>
            </w:r>
            <w:r>
              <w:t xml:space="preserve">ение об участии в </w:t>
            </w:r>
            <w:r w:rsidRPr="00964308">
              <w:t>реализации мероприятий по стимулированию программ развития жилищного строительства  субъектов Российской Федер</w:t>
            </w:r>
            <w:r>
              <w:t xml:space="preserve">ации в целях получения средств </w:t>
            </w:r>
            <w:r w:rsidRPr="00964308">
              <w:t>из федерального бюджета</w:t>
            </w:r>
          </w:p>
        </w:tc>
        <w:tc>
          <w:tcPr>
            <w:tcW w:w="1701" w:type="dxa"/>
          </w:tcPr>
          <w:p w:rsidR="007C1EF8" w:rsidRPr="00964308" w:rsidRDefault="009833B4" w:rsidP="000866CF">
            <w:pPr>
              <w:autoSpaceDE/>
              <w:autoSpaceDN/>
              <w:jc w:val="center"/>
            </w:pPr>
            <w:r>
              <w:t>22.11.2018</w:t>
            </w:r>
          </w:p>
        </w:tc>
        <w:tc>
          <w:tcPr>
            <w:tcW w:w="6095" w:type="dxa"/>
          </w:tcPr>
          <w:p w:rsidR="007C1EF8" w:rsidRPr="00964308" w:rsidRDefault="007C1EF8" w:rsidP="007365C7">
            <w:pPr>
              <w:autoSpaceDE/>
              <w:autoSpaceDN/>
              <w:jc w:val="both"/>
            </w:pPr>
            <w:r w:rsidRPr="00964308">
              <w:t>Выделены  средства из федерального бюджета  на финансирование мероприятий по стимулированию программ развития жилищного строительства Новосибирской области</w:t>
            </w:r>
          </w:p>
        </w:tc>
      </w:tr>
      <w:tr w:rsidR="007C1EF8" w:rsidRPr="00964308" w:rsidTr="0057270D">
        <w:trPr>
          <w:trHeight w:val="150"/>
        </w:trPr>
        <w:tc>
          <w:tcPr>
            <w:tcW w:w="636" w:type="dxa"/>
          </w:tcPr>
          <w:p w:rsidR="007C1EF8" w:rsidRPr="00964308" w:rsidRDefault="007C1EF8" w:rsidP="00363E8A">
            <w:pPr>
              <w:autoSpaceDE/>
              <w:autoSpaceDN/>
              <w:jc w:val="center"/>
            </w:pPr>
            <w:r w:rsidRPr="00964308">
              <w:t>1.2.</w:t>
            </w:r>
          </w:p>
        </w:tc>
        <w:tc>
          <w:tcPr>
            <w:tcW w:w="6594" w:type="dxa"/>
          </w:tcPr>
          <w:p w:rsidR="007C1EF8" w:rsidRPr="00964308" w:rsidRDefault="007C1EF8" w:rsidP="007365C7">
            <w:pPr>
              <w:autoSpaceDE/>
              <w:autoSpaceDN/>
              <w:jc w:val="both"/>
            </w:pPr>
            <w:r w:rsidRPr="00964308">
              <w:t>Предусмотрены средства за счет областного бюджета Новосибирской области на реализацию мероприятий по стимулированию программ развития жилищного строительства субъектов Российской Федерации в целях получения средств из федерального бюджета</w:t>
            </w:r>
          </w:p>
        </w:tc>
        <w:tc>
          <w:tcPr>
            <w:tcW w:w="1701" w:type="dxa"/>
          </w:tcPr>
          <w:p w:rsidR="007C1EF8" w:rsidRPr="00964308" w:rsidRDefault="00612139" w:rsidP="000866CF">
            <w:pPr>
              <w:autoSpaceDE/>
              <w:autoSpaceDN/>
              <w:jc w:val="center"/>
            </w:pPr>
            <w:r>
              <w:t>15.02.2019</w:t>
            </w:r>
          </w:p>
        </w:tc>
        <w:tc>
          <w:tcPr>
            <w:tcW w:w="6095" w:type="dxa"/>
          </w:tcPr>
          <w:p w:rsidR="007C1EF8" w:rsidRPr="00964308" w:rsidRDefault="007C1EF8" w:rsidP="007365C7">
            <w:pPr>
              <w:autoSpaceDE/>
              <w:autoSpaceDN/>
              <w:jc w:val="both"/>
            </w:pPr>
            <w:r w:rsidRPr="00964308">
              <w:t>Заключено Соглашение между Министерством строительства и жилищно-коммунального хозяйства Российской Федерации и Правительством Новосибирской области  о финансировании мероприятий по стимулированию программ развития жилищного строительства на тер</w:t>
            </w:r>
            <w:r>
              <w:t>ритории Новосибирской области (</w:t>
            </w:r>
            <w:r w:rsidRPr="00964308">
              <w:t>далее – Соглашение)</w:t>
            </w:r>
          </w:p>
        </w:tc>
      </w:tr>
      <w:tr w:rsidR="007C1EF8" w:rsidRPr="00964308" w:rsidTr="0057270D">
        <w:trPr>
          <w:trHeight w:val="135"/>
        </w:trPr>
        <w:tc>
          <w:tcPr>
            <w:tcW w:w="636" w:type="dxa"/>
          </w:tcPr>
          <w:p w:rsidR="007C1EF8" w:rsidRPr="00964308" w:rsidRDefault="007C1EF8" w:rsidP="00363E8A">
            <w:pPr>
              <w:jc w:val="center"/>
            </w:pPr>
            <w:r w:rsidRPr="00964308">
              <w:t>1.3.</w:t>
            </w:r>
          </w:p>
        </w:tc>
        <w:tc>
          <w:tcPr>
            <w:tcW w:w="6594" w:type="dxa"/>
          </w:tcPr>
          <w:p w:rsidR="007C1EF8" w:rsidRPr="00964308" w:rsidRDefault="007C1EF8" w:rsidP="007365C7">
            <w:pPr>
              <w:autoSpaceDE/>
              <w:autoSpaceDN/>
              <w:jc w:val="both"/>
            </w:pPr>
            <w:r w:rsidRPr="00964308">
              <w:t>Приняты обязательства в рамках Соглашения о вводе жилья в рамках мероприятий по стимулированию программ развития жилищного строительства на территории Новосибирской области</w:t>
            </w:r>
          </w:p>
        </w:tc>
        <w:tc>
          <w:tcPr>
            <w:tcW w:w="1701" w:type="dxa"/>
          </w:tcPr>
          <w:p w:rsidR="007C1EF8" w:rsidRPr="00964308" w:rsidRDefault="00612139" w:rsidP="000866CF">
            <w:pPr>
              <w:autoSpaceDE/>
              <w:autoSpaceDN/>
              <w:jc w:val="center"/>
            </w:pPr>
            <w:r>
              <w:t>31.12.2019</w:t>
            </w:r>
          </w:p>
        </w:tc>
        <w:tc>
          <w:tcPr>
            <w:tcW w:w="6095" w:type="dxa"/>
          </w:tcPr>
          <w:p w:rsidR="007C1EF8" w:rsidRPr="00964308" w:rsidRDefault="007C1EF8" w:rsidP="007365C7">
            <w:pPr>
              <w:autoSpaceDE/>
              <w:autoSpaceDN/>
              <w:jc w:val="both"/>
            </w:pPr>
            <w:r w:rsidRPr="00964308">
              <w:t>Обеспечен ввод жилья в рамках мероприятий по стимулированию программ развития жилищного строительства</w:t>
            </w:r>
          </w:p>
        </w:tc>
      </w:tr>
      <w:tr w:rsidR="009833B4" w:rsidRPr="00964308" w:rsidTr="0057270D">
        <w:trPr>
          <w:trHeight w:val="135"/>
        </w:trPr>
        <w:tc>
          <w:tcPr>
            <w:tcW w:w="636" w:type="dxa"/>
          </w:tcPr>
          <w:p w:rsidR="009833B4" w:rsidRPr="00964308" w:rsidRDefault="009833B4" w:rsidP="00363E8A">
            <w:pPr>
              <w:jc w:val="center"/>
            </w:pPr>
            <w:r w:rsidRPr="00964308">
              <w:t>2.</w:t>
            </w:r>
          </w:p>
        </w:tc>
        <w:tc>
          <w:tcPr>
            <w:tcW w:w="14390" w:type="dxa"/>
            <w:gridSpan w:val="3"/>
          </w:tcPr>
          <w:p w:rsidR="0057270D" w:rsidRPr="00964308" w:rsidRDefault="009833B4" w:rsidP="0057270D">
            <w:pPr>
              <w:autoSpaceDE/>
              <w:autoSpaceDN/>
              <w:jc w:val="both"/>
            </w:pPr>
            <w:r w:rsidRPr="00964308">
              <w:t>Снижение административной нагрузки на застройщиков, совершенствование нормативно-правовой базы и порядка регулирования в сфере жилищного строительства</w:t>
            </w:r>
          </w:p>
        </w:tc>
      </w:tr>
      <w:tr w:rsidR="007C1EF8" w:rsidRPr="00964308" w:rsidTr="0057270D">
        <w:trPr>
          <w:trHeight w:val="334"/>
        </w:trPr>
        <w:tc>
          <w:tcPr>
            <w:tcW w:w="636" w:type="dxa"/>
            <w:vMerge w:val="restart"/>
          </w:tcPr>
          <w:p w:rsidR="007C1EF8" w:rsidRPr="00964308" w:rsidRDefault="007C1EF8" w:rsidP="00363E8A">
            <w:pPr>
              <w:jc w:val="center"/>
            </w:pPr>
            <w:r w:rsidRPr="00964308">
              <w:t>2.1.</w:t>
            </w:r>
          </w:p>
        </w:tc>
        <w:tc>
          <w:tcPr>
            <w:tcW w:w="6594" w:type="dxa"/>
            <w:vMerge w:val="restart"/>
          </w:tcPr>
          <w:p w:rsidR="007C1EF8" w:rsidRPr="003F0A36" w:rsidRDefault="007C1EF8" w:rsidP="007365C7">
            <w:pPr>
              <w:autoSpaceDE/>
              <w:autoSpaceDN/>
              <w:jc w:val="both"/>
            </w:pPr>
            <w:r w:rsidRPr="003F0A36">
              <w:t xml:space="preserve">Обеспечено достижение целевых показателей, </w:t>
            </w:r>
            <w:r w:rsidRPr="003F0A36">
              <w:lastRenderedPageBreak/>
              <w:t>предусмотренных  целевой моделью упрощения процедур ведения бизнеса и повышения инвестиционной привлекательности Новосибирской области «Получение разрешения на строительство и территориальное планирование», утвержденной распоряжением Правительства Российской Федерации от 31.01.2017 № 147-р</w:t>
            </w:r>
          </w:p>
        </w:tc>
        <w:tc>
          <w:tcPr>
            <w:tcW w:w="1701" w:type="dxa"/>
          </w:tcPr>
          <w:p w:rsidR="007C1EF8" w:rsidRPr="003F0A36" w:rsidRDefault="00612139" w:rsidP="000866CF">
            <w:pPr>
              <w:autoSpaceDE/>
              <w:autoSpaceDN/>
              <w:jc w:val="center"/>
            </w:pPr>
            <w:r w:rsidRPr="00023F6B">
              <w:lastRenderedPageBreak/>
              <w:t>31.12.202</w:t>
            </w:r>
            <w:r>
              <w:t>4</w:t>
            </w:r>
          </w:p>
        </w:tc>
        <w:tc>
          <w:tcPr>
            <w:tcW w:w="6095" w:type="dxa"/>
          </w:tcPr>
          <w:p w:rsidR="007C1EF8" w:rsidRPr="003F0A36" w:rsidRDefault="007C1EF8" w:rsidP="007365C7">
            <w:pPr>
              <w:autoSpaceDE/>
              <w:autoSpaceDN/>
              <w:jc w:val="both"/>
            </w:pPr>
            <w:r w:rsidRPr="003F0A36">
              <w:t xml:space="preserve">Сокращены сроки предоставления услуги по </w:t>
            </w:r>
            <w:r w:rsidRPr="003F0A36">
              <w:lastRenderedPageBreak/>
              <w:t>получению разрешения на строительство</w:t>
            </w:r>
            <w:r w:rsidR="002A1BB1">
              <w:t xml:space="preserve"> и вводу объекта в эксплуатацию </w:t>
            </w:r>
            <w:r w:rsidRPr="003F0A36">
              <w:t xml:space="preserve"> до 5 рабочих дней</w:t>
            </w:r>
          </w:p>
        </w:tc>
      </w:tr>
      <w:tr w:rsidR="007C1EF8" w:rsidRPr="00964308" w:rsidTr="0057270D">
        <w:trPr>
          <w:trHeight w:val="1080"/>
        </w:trPr>
        <w:tc>
          <w:tcPr>
            <w:tcW w:w="636" w:type="dxa"/>
            <w:vMerge/>
          </w:tcPr>
          <w:p w:rsidR="007C1EF8" w:rsidRPr="00964308" w:rsidRDefault="007C1EF8" w:rsidP="00363E8A">
            <w:pPr>
              <w:jc w:val="center"/>
            </w:pPr>
          </w:p>
        </w:tc>
        <w:tc>
          <w:tcPr>
            <w:tcW w:w="6594" w:type="dxa"/>
            <w:vMerge/>
          </w:tcPr>
          <w:p w:rsidR="007C1EF8" w:rsidRPr="003F0A36" w:rsidRDefault="007C1EF8" w:rsidP="007365C7">
            <w:pPr>
              <w:autoSpaceDE/>
              <w:autoSpaceDN/>
              <w:jc w:val="both"/>
            </w:pPr>
          </w:p>
        </w:tc>
        <w:tc>
          <w:tcPr>
            <w:tcW w:w="1701" w:type="dxa"/>
          </w:tcPr>
          <w:p w:rsidR="007C1EF8" w:rsidRPr="003F0A36" w:rsidRDefault="00612139" w:rsidP="000866CF">
            <w:pPr>
              <w:autoSpaceDE/>
              <w:autoSpaceDN/>
              <w:jc w:val="center"/>
            </w:pPr>
            <w:r w:rsidRPr="00023F6B">
              <w:t>31.12.2024</w:t>
            </w:r>
          </w:p>
        </w:tc>
        <w:tc>
          <w:tcPr>
            <w:tcW w:w="6095" w:type="dxa"/>
          </w:tcPr>
          <w:p w:rsidR="007C1EF8" w:rsidRPr="003F0A36" w:rsidRDefault="007C1EF8" w:rsidP="007365C7">
            <w:pPr>
              <w:autoSpaceDE/>
              <w:autoSpaceDN/>
              <w:jc w:val="both"/>
            </w:pPr>
            <w:r w:rsidRPr="003F0A36">
              <w:t xml:space="preserve">Определены административные процедуры в сфере </w:t>
            </w:r>
            <w:proofErr w:type="gramStart"/>
            <w:r w:rsidRPr="003F0A36">
              <w:t>жилищного</w:t>
            </w:r>
            <w:proofErr w:type="gramEnd"/>
            <w:r w:rsidRPr="003F0A36">
              <w:t xml:space="preserve"> строительства, осуществляемые исключительно в электронном формате</w:t>
            </w:r>
          </w:p>
        </w:tc>
      </w:tr>
      <w:tr w:rsidR="009833B4" w:rsidRPr="00964308" w:rsidTr="0057270D">
        <w:trPr>
          <w:trHeight w:val="168"/>
        </w:trPr>
        <w:tc>
          <w:tcPr>
            <w:tcW w:w="636" w:type="dxa"/>
          </w:tcPr>
          <w:p w:rsidR="009833B4" w:rsidRPr="00964308" w:rsidRDefault="009833B4" w:rsidP="00363E8A">
            <w:pPr>
              <w:jc w:val="center"/>
            </w:pPr>
            <w:r w:rsidRPr="00964308">
              <w:t>3.</w:t>
            </w:r>
          </w:p>
        </w:tc>
        <w:tc>
          <w:tcPr>
            <w:tcW w:w="14390" w:type="dxa"/>
            <w:gridSpan w:val="3"/>
          </w:tcPr>
          <w:p w:rsidR="009833B4" w:rsidRPr="003F0A36" w:rsidRDefault="009833B4" w:rsidP="007365C7">
            <w:pPr>
              <w:autoSpaceDE/>
              <w:autoSpaceDN/>
              <w:jc w:val="both"/>
            </w:pPr>
            <w:r w:rsidRPr="003F0A36">
              <w:t>Обеспечение эффективного использования земель в целях массового жилищного строительства при условии сохранения и развития зеленого фонда и территорий, на которых располагаются природные объекты, имеющие экологическое, историко-культурное, рекреационное, оздоровительное и иное ценное значение</w:t>
            </w:r>
          </w:p>
        </w:tc>
      </w:tr>
      <w:tr w:rsidR="007C1EF8" w:rsidRPr="00964308" w:rsidTr="0057270D">
        <w:trPr>
          <w:trHeight w:val="168"/>
        </w:trPr>
        <w:tc>
          <w:tcPr>
            <w:tcW w:w="636" w:type="dxa"/>
          </w:tcPr>
          <w:p w:rsidR="007C1EF8" w:rsidRPr="00964308" w:rsidRDefault="007C1EF8" w:rsidP="00363E8A">
            <w:pPr>
              <w:jc w:val="center"/>
            </w:pPr>
            <w:r w:rsidRPr="00964308">
              <w:t>3.1.</w:t>
            </w:r>
          </w:p>
        </w:tc>
        <w:tc>
          <w:tcPr>
            <w:tcW w:w="6594" w:type="dxa"/>
          </w:tcPr>
          <w:p w:rsidR="007C1EF8" w:rsidRPr="00964308" w:rsidRDefault="007C1EF8" w:rsidP="007365C7">
            <w:pPr>
              <w:autoSpaceDE/>
              <w:autoSpaceDN/>
              <w:jc w:val="both"/>
            </w:pPr>
            <w:r w:rsidRPr="00964308">
              <w:t>Направлен перечень земельных участков, находящихся в федеральной собственности, не используемых по назначению и пригодных для жилищного строительства,  в  Единый институт развития в жилищной сфере для рассмотрения</w:t>
            </w:r>
          </w:p>
        </w:tc>
        <w:tc>
          <w:tcPr>
            <w:tcW w:w="1701" w:type="dxa"/>
          </w:tcPr>
          <w:p w:rsidR="007C1EF8" w:rsidRPr="00964308" w:rsidRDefault="00612139" w:rsidP="000866CF">
            <w:pPr>
              <w:autoSpaceDE/>
              <w:autoSpaceDN/>
              <w:jc w:val="center"/>
            </w:pPr>
            <w:r w:rsidRPr="00023F6B">
              <w:t>31.12.202</w:t>
            </w:r>
            <w:r>
              <w:t>4</w:t>
            </w:r>
          </w:p>
        </w:tc>
        <w:tc>
          <w:tcPr>
            <w:tcW w:w="6095" w:type="dxa"/>
          </w:tcPr>
          <w:p w:rsidR="007C1EF8" w:rsidRPr="00964308" w:rsidRDefault="007C1EF8" w:rsidP="007365C7">
            <w:pPr>
              <w:autoSpaceDE/>
              <w:autoSpaceDN/>
              <w:jc w:val="both"/>
            </w:pPr>
            <w:r w:rsidRPr="00964308">
              <w:t>Переданы полномочия по управлению федеральными земельными участками для вовлечения в оборот для жилищного строительства  по  результатам работы с Единым институтом развития в жилищной сфере</w:t>
            </w:r>
          </w:p>
        </w:tc>
      </w:tr>
    </w:tbl>
    <w:p w:rsidR="003F0A36" w:rsidRPr="002449DD" w:rsidRDefault="00C76F46" w:rsidP="00E451FE">
      <w:pPr>
        <w:autoSpaceDE/>
        <w:autoSpaceDN/>
        <w:spacing w:after="240"/>
        <w:rPr>
          <w:sz w:val="24"/>
          <w:szCs w:val="24"/>
        </w:rPr>
      </w:pPr>
      <w:r w:rsidRPr="002449DD">
        <w:rPr>
          <w:sz w:val="24"/>
          <w:szCs w:val="24"/>
        </w:rPr>
        <w:t>* - Планируемый результат подлежит ежегодному уточнению с учетом параметров финансирования мероприятий по обеспечению граждан жильем, утверждаемых федеральным законом о федеральном бюджете на очередной финансовый год и плановый период</w:t>
      </w:r>
    </w:p>
    <w:p w:rsidR="00016475" w:rsidRPr="002449DD" w:rsidRDefault="00847CC7" w:rsidP="00363E8A">
      <w:pPr>
        <w:autoSpaceDE/>
        <w:autoSpaceDN/>
        <w:spacing w:before="240" w:after="240"/>
        <w:jc w:val="center"/>
      </w:pPr>
      <w:r w:rsidRPr="002449DD">
        <w:t>4</w:t>
      </w:r>
      <w:r w:rsidR="00AF7053" w:rsidRPr="002449DD">
        <w:t xml:space="preserve">. Финансовое обеспечение реализации </w:t>
      </w:r>
      <w:r w:rsidR="00A902FC" w:rsidRPr="002449DD">
        <w:t>регионального</w:t>
      </w:r>
      <w:r w:rsidR="00AF7053" w:rsidRPr="002449DD">
        <w:t xml:space="preserve"> проекта</w:t>
      </w:r>
      <w:r w:rsidR="000F7FEC" w:rsidRPr="002449DD">
        <w:t>*</w:t>
      </w:r>
    </w:p>
    <w:tbl>
      <w:tblPr>
        <w:tblStyle w:val="a8"/>
        <w:tblW w:w="15024" w:type="dxa"/>
        <w:tblInd w:w="-34" w:type="dxa"/>
        <w:tblLook w:val="04A0" w:firstRow="1" w:lastRow="0" w:firstColumn="1" w:lastColumn="0" w:noHBand="0" w:noVBand="1"/>
      </w:tblPr>
      <w:tblGrid>
        <w:gridCol w:w="848"/>
        <w:gridCol w:w="5066"/>
        <w:gridCol w:w="1206"/>
        <w:gridCol w:w="1126"/>
        <w:gridCol w:w="1092"/>
        <w:gridCol w:w="1066"/>
        <w:gridCol w:w="1126"/>
        <w:gridCol w:w="1126"/>
        <w:gridCol w:w="1126"/>
        <w:gridCol w:w="1242"/>
      </w:tblGrid>
      <w:tr w:rsidR="009805D5" w:rsidRPr="002449DD" w:rsidTr="00685F82">
        <w:trPr>
          <w:tblHeader/>
        </w:trPr>
        <w:tc>
          <w:tcPr>
            <w:tcW w:w="848" w:type="dxa"/>
            <w:vMerge w:val="restart"/>
            <w:vAlign w:val="center"/>
          </w:tcPr>
          <w:p w:rsidR="00EE1DEE" w:rsidRPr="002449DD" w:rsidRDefault="00EE1DEE" w:rsidP="00363E8A">
            <w:pPr>
              <w:autoSpaceDE/>
              <w:autoSpaceDN/>
              <w:jc w:val="center"/>
            </w:pPr>
            <w:r w:rsidRPr="002449DD">
              <w:t>№</w:t>
            </w:r>
          </w:p>
          <w:p w:rsidR="00EE1DEE" w:rsidRPr="002449DD" w:rsidRDefault="00EE1DEE" w:rsidP="00363E8A">
            <w:pPr>
              <w:autoSpaceDE/>
              <w:autoSpaceDN/>
              <w:jc w:val="center"/>
            </w:pPr>
            <w:proofErr w:type="gramStart"/>
            <w:r w:rsidRPr="002449DD">
              <w:t>п</w:t>
            </w:r>
            <w:proofErr w:type="gramEnd"/>
            <w:r w:rsidRPr="002449DD">
              <w:t>/п</w:t>
            </w:r>
          </w:p>
        </w:tc>
        <w:tc>
          <w:tcPr>
            <w:tcW w:w="5066" w:type="dxa"/>
            <w:vMerge w:val="restart"/>
            <w:vAlign w:val="center"/>
          </w:tcPr>
          <w:p w:rsidR="00EE1DEE" w:rsidRPr="002449DD" w:rsidRDefault="00EE1DEE" w:rsidP="00847CC7">
            <w:pPr>
              <w:autoSpaceDE/>
              <w:autoSpaceDN/>
              <w:jc w:val="center"/>
            </w:pPr>
            <w:r w:rsidRPr="002449DD">
              <w:t xml:space="preserve">Наименование </w:t>
            </w:r>
            <w:r w:rsidR="00847CC7" w:rsidRPr="002449DD">
              <w:t xml:space="preserve">результата и </w:t>
            </w:r>
            <w:r w:rsidRPr="002449DD">
              <w:t>источники финансирования</w:t>
            </w:r>
          </w:p>
        </w:tc>
        <w:tc>
          <w:tcPr>
            <w:tcW w:w="7868" w:type="dxa"/>
            <w:gridSpan w:val="7"/>
            <w:vAlign w:val="center"/>
          </w:tcPr>
          <w:p w:rsidR="00847CC7" w:rsidRPr="002449DD" w:rsidRDefault="00EE1DEE" w:rsidP="00363E8A">
            <w:pPr>
              <w:autoSpaceDE/>
              <w:autoSpaceDN/>
              <w:jc w:val="center"/>
            </w:pPr>
            <w:r w:rsidRPr="002449DD">
              <w:t xml:space="preserve">Объем финансового обеспечения по годам реализации </w:t>
            </w:r>
          </w:p>
          <w:p w:rsidR="00EE1DEE" w:rsidRPr="002449DD" w:rsidRDefault="00EE1DEE" w:rsidP="00363E8A">
            <w:pPr>
              <w:autoSpaceDE/>
              <w:autoSpaceDN/>
              <w:jc w:val="center"/>
            </w:pPr>
            <w:r w:rsidRPr="002449DD">
              <w:t>(млн. рублей)</w:t>
            </w:r>
          </w:p>
        </w:tc>
        <w:tc>
          <w:tcPr>
            <w:tcW w:w="1242" w:type="dxa"/>
            <w:vMerge w:val="restart"/>
            <w:vAlign w:val="center"/>
          </w:tcPr>
          <w:p w:rsidR="00EE1DEE" w:rsidRPr="002449DD" w:rsidRDefault="00EE1DEE" w:rsidP="00363E8A">
            <w:pPr>
              <w:autoSpaceDE/>
              <w:autoSpaceDN/>
              <w:jc w:val="center"/>
            </w:pPr>
            <w:r w:rsidRPr="002449DD">
              <w:t>Всего (млн. рублей)</w:t>
            </w:r>
          </w:p>
        </w:tc>
      </w:tr>
      <w:tr w:rsidR="00CD08EC" w:rsidRPr="002449DD" w:rsidTr="00685F82">
        <w:trPr>
          <w:tblHeader/>
        </w:trPr>
        <w:tc>
          <w:tcPr>
            <w:tcW w:w="848" w:type="dxa"/>
            <w:vMerge/>
            <w:vAlign w:val="center"/>
          </w:tcPr>
          <w:p w:rsidR="00EE1DEE" w:rsidRPr="002449DD" w:rsidRDefault="00EE1DEE" w:rsidP="00363E8A">
            <w:pPr>
              <w:autoSpaceDE/>
              <w:autoSpaceDN/>
              <w:jc w:val="center"/>
            </w:pPr>
          </w:p>
        </w:tc>
        <w:tc>
          <w:tcPr>
            <w:tcW w:w="5066" w:type="dxa"/>
            <w:vMerge/>
            <w:vAlign w:val="center"/>
          </w:tcPr>
          <w:p w:rsidR="00EE1DEE" w:rsidRPr="002449DD" w:rsidRDefault="00EE1DEE" w:rsidP="00363E8A">
            <w:pPr>
              <w:autoSpaceDE/>
              <w:autoSpaceDN/>
              <w:jc w:val="center"/>
            </w:pPr>
          </w:p>
        </w:tc>
        <w:tc>
          <w:tcPr>
            <w:tcW w:w="1206" w:type="dxa"/>
            <w:vAlign w:val="center"/>
          </w:tcPr>
          <w:p w:rsidR="00EE1DEE" w:rsidRPr="002449DD" w:rsidRDefault="009805D5" w:rsidP="009805D5">
            <w:pPr>
              <w:autoSpaceDE/>
              <w:autoSpaceDN/>
              <w:jc w:val="center"/>
              <w:rPr>
                <w:lang w:val="en-US"/>
              </w:rPr>
            </w:pPr>
            <w:r w:rsidRPr="002449DD">
              <w:rPr>
                <w:lang w:val="en-US"/>
              </w:rPr>
              <w:t>2018</w:t>
            </w:r>
          </w:p>
        </w:tc>
        <w:tc>
          <w:tcPr>
            <w:tcW w:w="1126" w:type="dxa"/>
            <w:vAlign w:val="center"/>
          </w:tcPr>
          <w:p w:rsidR="00EE1DEE" w:rsidRPr="002449DD" w:rsidRDefault="009805D5" w:rsidP="00363E8A">
            <w:pPr>
              <w:autoSpaceDE/>
              <w:autoSpaceDN/>
              <w:jc w:val="center"/>
            </w:pPr>
            <w:r w:rsidRPr="002449DD">
              <w:t>2019</w:t>
            </w:r>
          </w:p>
        </w:tc>
        <w:tc>
          <w:tcPr>
            <w:tcW w:w="1092" w:type="dxa"/>
            <w:vAlign w:val="center"/>
          </w:tcPr>
          <w:p w:rsidR="00EE1DEE" w:rsidRPr="002449DD" w:rsidRDefault="009805D5" w:rsidP="00363E8A">
            <w:pPr>
              <w:autoSpaceDE/>
              <w:autoSpaceDN/>
              <w:jc w:val="center"/>
            </w:pPr>
            <w:r w:rsidRPr="002449DD">
              <w:t>2020</w:t>
            </w:r>
          </w:p>
        </w:tc>
        <w:tc>
          <w:tcPr>
            <w:tcW w:w="1066" w:type="dxa"/>
            <w:vAlign w:val="center"/>
          </w:tcPr>
          <w:p w:rsidR="00EE1DEE" w:rsidRPr="002449DD" w:rsidRDefault="009805D5" w:rsidP="00363E8A">
            <w:pPr>
              <w:autoSpaceDE/>
              <w:autoSpaceDN/>
              <w:jc w:val="center"/>
            </w:pPr>
            <w:r w:rsidRPr="002449DD">
              <w:t>2021</w:t>
            </w:r>
          </w:p>
        </w:tc>
        <w:tc>
          <w:tcPr>
            <w:tcW w:w="1126" w:type="dxa"/>
            <w:vAlign w:val="center"/>
          </w:tcPr>
          <w:p w:rsidR="00EE1DEE" w:rsidRPr="002449DD" w:rsidRDefault="009805D5" w:rsidP="00363E8A">
            <w:pPr>
              <w:autoSpaceDE/>
              <w:autoSpaceDN/>
              <w:jc w:val="center"/>
            </w:pPr>
            <w:r w:rsidRPr="002449DD">
              <w:t>2022</w:t>
            </w:r>
          </w:p>
        </w:tc>
        <w:tc>
          <w:tcPr>
            <w:tcW w:w="1126" w:type="dxa"/>
            <w:vAlign w:val="center"/>
          </w:tcPr>
          <w:p w:rsidR="00EE1DEE" w:rsidRPr="002449DD" w:rsidRDefault="009805D5" w:rsidP="00363E8A">
            <w:pPr>
              <w:autoSpaceDE/>
              <w:autoSpaceDN/>
              <w:jc w:val="center"/>
            </w:pPr>
            <w:r w:rsidRPr="002449DD">
              <w:t>2023</w:t>
            </w:r>
          </w:p>
        </w:tc>
        <w:tc>
          <w:tcPr>
            <w:tcW w:w="1126" w:type="dxa"/>
            <w:vAlign w:val="center"/>
          </w:tcPr>
          <w:p w:rsidR="00EE1DEE" w:rsidRPr="002449DD" w:rsidRDefault="009805D5" w:rsidP="009805D5">
            <w:pPr>
              <w:autoSpaceDE/>
              <w:autoSpaceDN/>
              <w:jc w:val="center"/>
            </w:pPr>
            <w:r w:rsidRPr="002449DD">
              <w:t>2024</w:t>
            </w:r>
          </w:p>
        </w:tc>
        <w:tc>
          <w:tcPr>
            <w:tcW w:w="1242" w:type="dxa"/>
            <w:vMerge/>
            <w:vAlign w:val="center"/>
          </w:tcPr>
          <w:p w:rsidR="00EE1DEE" w:rsidRPr="002449DD" w:rsidRDefault="00EE1DEE" w:rsidP="00363E8A">
            <w:pPr>
              <w:autoSpaceDE/>
              <w:autoSpaceDN/>
            </w:pPr>
          </w:p>
        </w:tc>
      </w:tr>
      <w:tr w:rsidR="006D1A27" w:rsidRPr="002449DD" w:rsidTr="00685F82">
        <w:trPr>
          <w:trHeight w:val="187"/>
        </w:trPr>
        <w:tc>
          <w:tcPr>
            <w:tcW w:w="848" w:type="dxa"/>
          </w:tcPr>
          <w:p w:rsidR="006D1A27" w:rsidRPr="002449DD" w:rsidRDefault="006D1A27" w:rsidP="00363E8A">
            <w:pPr>
              <w:autoSpaceDE/>
              <w:autoSpaceDN/>
              <w:jc w:val="center"/>
            </w:pPr>
            <w:r w:rsidRPr="002449DD">
              <w:t>1.</w:t>
            </w:r>
          </w:p>
        </w:tc>
        <w:tc>
          <w:tcPr>
            <w:tcW w:w="14176" w:type="dxa"/>
            <w:gridSpan w:val="9"/>
          </w:tcPr>
          <w:p w:rsidR="006D1A27" w:rsidRPr="002449DD" w:rsidRDefault="006D3480" w:rsidP="005F365B">
            <w:pPr>
              <w:autoSpaceDE/>
              <w:autoSpaceDN/>
              <w:jc w:val="both"/>
              <w:rPr>
                <w:i/>
              </w:rPr>
            </w:pPr>
            <w:r w:rsidRPr="002449DD">
              <w:t>Модернизация строительной отрасли и повышение качества индустриального жилищного строительства, в том числе посредством установления ограничений на использование устаревших технологий и стимулирования внедрения передовых технологий в проектировании и строительстве, совершенствование механизмов государственной поддержки строительства стандартного жилья</w:t>
            </w:r>
            <w:r w:rsidR="005F365B" w:rsidRPr="002449DD">
              <w:t xml:space="preserve"> </w:t>
            </w:r>
          </w:p>
        </w:tc>
      </w:tr>
      <w:tr w:rsidR="004021BB" w:rsidRPr="002449DD" w:rsidTr="00685F82">
        <w:trPr>
          <w:trHeight w:val="243"/>
        </w:trPr>
        <w:tc>
          <w:tcPr>
            <w:tcW w:w="848" w:type="dxa"/>
          </w:tcPr>
          <w:p w:rsidR="004021BB" w:rsidRPr="002449DD" w:rsidRDefault="004021BB" w:rsidP="003F2288">
            <w:pPr>
              <w:autoSpaceDE/>
              <w:autoSpaceDN/>
              <w:jc w:val="center"/>
            </w:pPr>
            <w:r w:rsidRPr="002449DD">
              <w:lastRenderedPageBreak/>
              <w:t>1.1.</w:t>
            </w:r>
          </w:p>
        </w:tc>
        <w:tc>
          <w:tcPr>
            <w:tcW w:w="5066" w:type="dxa"/>
          </w:tcPr>
          <w:p w:rsidR="004021BB" w:rsidRPr="002449DD" w:rsidRDefault="004021BB" w:rsidP="003F2288">
            <w:pPr>
              <w:autoSpaceDE/>
              <w:autoSpaceDN/>
            </w:pPr>
            <w:r w:rsidRPr="002449DD">
              <w:rPr>
                <w:sz w:val="26"/>
                <w:szCs w:val="26"/>
              </w:rPr>
              <w:t>На реализацию мероприятий  по стимулированию программ развития жилищного строительства на территории Новосибирской области, в том числе:</w:t>
            </w:r>
          </w:p>
        </w:tc>
        <w:tc>
          <w:tcPr>
            <w:tcW w:w="120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1305,7</w:t>
            </w: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>
              <w:t>1695,7</w:t>
            </w:r>
          </w:p>
        </w:tc>
        <w:tc>
          <w:tcPr>
            <w:tcW w:w="1092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06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242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>
              <w:t>1695,7</w:t>
            </w:r>
          </w:p>
        </w:tc>
      </w:tr>
      <w:tr w:rsidR="004021BB" w:rsidRPr="002449DD" w:rsidTr="00685F82">
        <w:trPr>
          <w:trHeight w:val="243"/>
        </w:trPr>
        <w:tc>
          <w:tcPr>
            <w:tcW w:w="848" w:type="dxa"/>
          </w:tcPr>
          <w:p w:rsidR="004021BB" w:rsidRPr="002449DD" w:rsidRDefault="004021BB" w:rsidP="003F2288">
            <w:pPr>
              <w:autoSpaceDE/>
              <w:autoSpaceDN/>
              <w:jc w:val="center"/>
            </w:pPr>
            <w:r w:rsidRPr="002449DD">
              <w:t>1.1.1.</w:t>
            </w:r>
          </w:p>
        </w:tc>
        <w:tc>
          <w:tcPr>
            <w:tcW w:w="5066" w:type="dxa"/>
          </w:tcPr>
          <w:p w:rsidR="004021BB" w:rsidRPr="002449DD" w:rsidRDefault="004021BB" w:rsidP="003F2288">
            <w:pPr>
              <w:autoSpaceDE/>
              <w:autoSpaceDN/>
              <w:ind w:left="170"/>
            </w:pPr>
            <w:r w:rsidRPr="002449DD">
              <w:t>федеральный бюджет</w:t>
            </w:r>
          </w:p>
        </w:tc>
        <w:tc>
          <w:tcPr>
            <w:tcW w:w="120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914,0</w:t>
            </w: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>
              <w:t>1013,3</w:t>
            </w:r>
          </w:p>
        </w:tc>
        <w:tc>
          <w:tcPr>
            <w:tcW w:w="1092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06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242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1013,3</w:t>
            </w:r>
          </w:p>
        </w:tc>
      </w:tr>
      <w:tr w:rsidR="004021BB" w:rsidRPr="002449DD" w:rsidTr="00685F82">
        <w:trPr>
          <w:trHeight w:val="411"/>
        </w:trPr>
        <w:tc>
          <w:tcPr>
            <w:tcW w:w="848" w:type="dxa"/>
          </w:tcPr>
          <w:p w:rsidR="004021BB" w:rsidRPr="002449DD" w:rsidRDefault="004021BB" w:rsidP="003F2288">
            <w:pPr>
              <w:autoSpaceDE/>
              <w:autoSpaceDN/>
              <w:jc w:val="center"/>
            </w:pPr>
            <w:r w:rsidRPr="002449DD">
              <w:t>1.1.2.</w:t>
            </w:r>
          </w:p>
        </w:tc>
        <w:tc>
          <w:tcPr>
            <w:tcW w:w="5066" w:type="dxa"/>
          </w:tcPr>
          <w:p w:rsidR="004021BB" w:rsidRPr="002449DD" w:rsidRDefault="004021BB" w:rsidP="00F5557F">
            <w:pPr>
              <w:autoSpaceDE/>
              <w:autoSpaceDN/>
              <w:ind w:left="170"/>
            </w:pPr>
            <w:r w:rsidRPr="002449DD">
              <w:t xml:space="preserve">бюджеты государственных внебюджетных фондов Российской Федерации </w:t>
            </w:r>
          </w:p>
        </w:tc>
        <w:tc>
          <w:tcPr>
            <w:tcW w:w="120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092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06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242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</w:tr>
      <w:tr w:rsidR="004021BB" w:rsidRPr="002449DD" w:rsidTr="00685F82">
        <w:trPr>
          <w:trHeight w:val="116"/>
        </w:trPr>
        <w:tc>
          <w:tcPr>
            <w:tcW w:w="848" w:type="dxa"/>
          </w:tcPr>
          <w:p w:rsidR="004021BB" w:rsidRPr="002449DD" w:rsidRDefault="004021BB" w:rsidP="00F5557F">
            <w:pPr>
              <w:jc w:val="center"/>
            </w:pPr>
            <w:r w:rsidRPr="002449DD">
              <w:t>1.1.3</w:t>
            </w:r>
          </w:p>
        </w:tc>
        <w:tc>
          <w:tcPr>
            <w:tcW w:w="5066" w:type="dxa"/>
          </w:tcPr>
          <w:p w:rsidR="004021BB" w:rsidRPr="002449DD" w:rsidRDefault="004021BB" w:rsidP="00F5557F">
            <w:pPr>
              <w:ind w:left="170"/>
            </w:pPr>
            <w:r w:rsidRPr="002449DD">
              <w:t>консолидированный бюджет</w:t>
            </w:r>
            <w:r>
              <w:t xml:space="preserve">, в </w:t>
            </w:r>
            <w:proofErr w:type="spellStart"/>
            <w:r>
              <w:t>т.ч</w:t>
            </w:r>
            <w:proofErr w:type="spellEnd"/>
            <w:r>
              <w:t>.:</w:t>
            </w:r>
            <w:r w:rsidRPr="002449DD">
              <w:t xml:space="preserve"> Новосибирской области</w:t>
            </w:r>
          </w:p>
        </w:tc>
        <w:tc>
          <w:tcPr>
            <w:tcW w:w="120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391,7</w:t>
            </w: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>
              <w:t>682,4</w:t>
            </w:r>
          </w:p>
        </w:tc>
        <w:tc>
          <w:tcPr>
            <w:tcW w:w="1092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06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242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>
              <w:t>682,4</w:t>
            </w:r>
          </w:p>
        </w:tc>
      </w:tr>
      <w:tr w:rsidR="004021BB" w:rsidRPr="002449DD" w:rsidTr="00685F82">
        <w:trPr>
          <w:trHeight w:val="116"/>
        </w:trPr>
        <w:tc>
          <w:tcPr>
            <w:tcW w:w="848" w:type="dxa"/>
          </w:tcPr>
          <w:p w:rsidR="004021BB" w:rsidRPr="002449DD" w:rsidRDefault="004021BB" w:rsidP="00F5557F">
            <w:pPr>
              <w:jc w:val="center"/>
            </w:pPr>
          </w:p>
        </w:tc>
        <w:tc>
          <w:tcPr>
            <w:tcW w:w="5066" w:type="dxa"/>
          </w:tcPr>
          <w:p w:rsidR="004021BB" w:rsidRPr="002449DD" w:rsidRDefault="004021BB" w:rsidP="00F5557F">
            <w:pPr>
              <w:ind w:left="170"/>
            </w:pPr>
            <w:r w:rsidRPr="00AA584E">
              <w:t>бюджеты муниципальных образований</w:t>
            </w:r>
            <w:r w:rsidRPr="002449DD">
              <w:t xml:space="preserve"> Новосибирской области</w:t>
            </w:r>
          </w:p>
        </w:tc>
        <w:tc>
          <w:tcPr>
            <w:tcW w:w="120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>
              <w:t>0</w:t>
            </w: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>
              <w:t>53,2</w:t>
            </w:r>
          </w:p>
        </w:tc>
        <w:tc>
          <w:tcPr>
            <w:tcW w:w="1092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</w:p>
        </w:tc>
        <w:tc>
          <w:tcPr>
            <w:tcW w:w="106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</w:p>
        </w:tc>
        <w:tc>
          <w:tcPr>
            <w:tcW w:w="1126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</w:p>
        </w:tc>
        <w:tc>
          <w:tcPr>
            <w:tcW w:w="1242" w:type="dxa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>
              <w:t>53,2</w:t>
            </w:r>
          </w:p>
        </w:tc>
      </w:tr>
      <w:tr w:rsidR="004021BB" w:rsidRPr="002449DD" w:rsidTr="00685F82">
        <w:trPr>
          <w:trHeight w:val="281"/>
        </w:trPr>
        <w:tc>
          <w:tcPr>
            <w:tcW w:w="5914" w:type="dxa"/>
            <w:gridSpan w:val="2"/>
          </w:tcPr>
          <w:p w:rsidR="004021BB" w:rsidRPr="002449DD" w:rsidRDefault="004021BB" w:rsidP="00764003">
            <w:pPr>
              <w:autoSpaceDE/>
              <w:autoSpaceDN/>
            </w:pPr>
            <w:r w:rsidRPr="002449DD">
              <w:t xml:space="preserve">Всего по региональному проекту за счет всех источников, в том числе: 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1305,7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>
              <w:t>1695,7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>
              <w:t>1695,7</w:t>
            </w:r>
          </w:p>
        </w:tc>
      </w:tr>
      <w:tr w:rsidR="004021BB" w:rsidRPr="002449DD" w:rsidTr="00685F82">
        <w:trPr>
          <w:trHeight w:val="281"/>
        </w:trPr>
        <w:tc>
          <w:tcPr>
            <w:tcW w:w="5914" w:type="dxa"/>
            <w:gridSpan w:val="2"/>
          </w:tcPr>
          <w:p w:rsidR="004021BB" w:rsidRPr="002449DD" w:rsidRDefault="004021BB" w:rsidP="00764003">
            <w:pPr>
              <w:autoSpaceDE/>
              <w:autoSpaceDN/>
              <w:ind w:left="170"/>
            </w:pPr>
            <w:r w:rsidRPr="002449DD">
              <w:t xml:space="preserve">федеральный бюджет 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914,0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>
              <w:t>1013,3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1013,3</w:t>
            </w:r>
          </w:p>
        </w:tc>
      </w:tr>
      <w:tr w:rsidR="004021BB" w:rsidRPr="002449DD" w:rsidTr="00685F82">
        <w:trPr>
          <w:trHeight w:val="281"/>
        </w:trPr>
        <w:tc>
          <w:tcPr>
            <w:tcW w:w="5914" w:type="dxa"/>
            <w:gridSpan w:val="2"/>
          </w:tcPr>
          <w:p w:rsidR="004021BB" w:rsidRPr="002449DD" w:rsidRDefault="004021BB" w:rsidP="00CB0314">
            <w:pPr>
              <w:autoSpaceDE/>
              <w:autoSpaceDN/>
              <w:ind w:left="170"/>
            </w:pPr>
            <w:r w:rsidRPr="002449DD">
              <w:t xml:space="preserve">бюджеты государственных внебюджетных фондов Российской Федерации 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342FC2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342FC2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342FC2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342FC2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342FC2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342FC2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342FC2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342FC2">
            <w:pPr>
              <w:autoSpaceDE/>
              <w:autoSpaceDN/>
              <w:jc w:val="center"/>
            </w:pPr>
            <w:r w:rsidRPr="002449DD">
              <w:t>0</w:t>
            </w:r>
          </w:p>
        </w:tc>
      </w:tr>
      <w:tr w:rsidR="004021BB" w:rsidRPr="002449DD" w:rsidTr="00560C37">
        <w:trPr>
          <w:trHeight w:val="683"/>
        </w:trPr>
        <w:tc>
          <w:tcPr>
            <w:tcW w:w="5914" w:type="dxa"/>
            <w:gridSpan w:val="2"/>
          </w:tcPr>
          <w:p w:rsidR="004021BB" w:rsidRPr="002449DD" w:rsidRDefault="004021BB" w:rsidP="00CB0314">
            <w:pPr>
              <w:ind w:left="170"/>
            </w:pPr>
            <w:r w:rsidRPr="002449DD">
              <w:t>консолидированный бюджет Новосибирской области</w:t>
            </w:r>
            <w:r>
              <w:t xml:space="preserve">, в </w:t>
            </w:r>
            <w:proofErr w:type="spellStart"/>
            <w:r>
              <w:t>т.ч</w:t>
            </w:r>
            <w:proofErr w:type="spellEnd"/>
            <w:r>
              <w:t>.: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391,7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>
              <w:t>682,4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 w:rsidRPr="002449DD">
              <w:t>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>
              <w:t>682,4</w:t>
            </w:r>
          </w:p>
        </w:tc>
      </w:tr>
      <w:tr w:rsidR="004021BB" w:rsidRPr="002449DD" w:rsidTr="00685F82">
        <w:trPr>
          <w:trHeight w:val="281"/>
        </w:trPr>
        <w:tc>
          <w:tcPr>
            <w:tcW w:w="5914" w:type="dxa"/>
            <w:gridSpan w:val="2"/>
          </w:tcPr>
          <w:p w:rsidR="004021BB" w:rsidRPr="002449DD" w:rsidRDefault="004021BB" w:rsidP="00CB0314">
            <w:pPr>
              <w:ind w:left="170"/>
            </w:pPr>
            <w:r w:rsidRPr="00AA584E">
              <w:t>бюджеты муниципальных образований</w:t>
            </w:r>
            <w:r w:rsidRPr="002449DD">
              <w:t xml:space="preserve"> Новосибирской области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Default="004021BB" w:rsidP="00656806">
            <w:pPr>
              <w:autoSpaceDE/>
              <w:autoSpaceDN/>
              <w:jc w:val="center"/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>
              <w:t>53,2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560C37">
            <w:pPr>
              <w:autoSpaceDE/>
              <w:autoSpaceDN/>
              <w:jc w:val="center"/>
            </w:pPr>
            <w:r>
              <w:t>53,2</w:t>
            </w:r>
          </w:p>
        </w:tc>
      </w:tr>
      <w:tr w:rsidR="004021BB" w:rsidRPr="002449DD" w:rsidTr="00685F82">
        <w:trPr>
          <w:trHeight w:val="281"/>
        </w:trPr>
        <w:tc>
          <w:tcPr>
            <w:tcW w:w="5914" w:type="dxa"/>
            <w:gridSpan w:val="2"/>
          </w:tcPr>
          <w:p w:rsidR="004021BB" w:rsidRPr="002449DD" w:rsidRDefault="004021BB" w:rsidP="00CB0314">
            <w:pPr>
              <w:ind w:left="170"/>
            </w:pPr>
            <w:r w:rsidRPr="002449DD">
              <w:t>внебюджетные источники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CB0314">
            <w:pPr>
              <w:jc w:val="center"/>
              <w:rPr>
                <w:color w:val="000000"/>
              </w:rPr>
            </w:pPr>
            <w:r w:rsidRPr="002449DD">
              <w:rPr>
                <w:color w:val="000000"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CB0314">
            <w:pPr>
              <w:jc w:val="center"/>
              <w:rPr>
                <w:color w:val="000000"/>
              </w:rPr>
            </w:pPr>
            <w:r w:rsidRPr="002449DD">
              <w:rPr>
                <w:color w:val="000000"/>
              </w:rPr>
              <w:t>0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CB0314">
            <w:pPr>
              <w:jc w:val="center"/>
              <w:rPr>
                <w:color w:val="000000"/>
              </w:rPr>
            </w:pPr>
            <w:r w:rsidRPr="002449DD">
              <w:rPr>
                <w:color w:val="000000"/>
              </w:rPr>
              <w:t>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CB0314">
            <w:pPr>
              <w:jc w:val="center"/>
              <w:rPr>
                <w:color w:val="000000"/>
              </w:rPr>
            </w:pPr>
            <w:r w:rsidRPr="002449DD">
              <w:rPr>
                <w:color w:val="000000"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CB0314">
            <w:pPr>
              <w:jc w:val="center"/>
              <w:rPr>
                <w:color w:val="000000"/>
              </w:rPr>
            </w:pPr>
            <w:r w:rsidRPr="002449DD">
              <w:rPr>
                <w:color w:val="000000"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CB0314">
            <w:pPr>
              <w:jc w:val="center"/>
              <w:rPr>
                <w:color w:val="000000"/>
              </w:rPr>
            </w:pPr>
            <w:r w:rsidRPr="002449DD">
              <w:rPr>
                <w:color w:val="000000"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CB0314">
            <w:pPr>
              <w:jc w:val="center"/>
              <w:rPr>
                <w:color w:val="000000"/>
              </w:rPr>
            </w:pPr>
            <w:r w:rsidRPr="002449DD">
              <w:rPr>
                <w:color w:val="000000"/>
              </w:rPr>
              <w:t>0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1BB" w:rsidRPr="002449DD" w:rsidRDefault="004021BB" w:rsidP="00CB0314">
            <w:pPr>
              <w:jc w:val="center"/>
              <w:rPr>
                <w:color w:val="000000"/>
              </w:rPr>
            </w:pPr>
            <w:r w:rsidRPr="002449DD">
              <w:rPr>
                <w:color w:val="000000"/>
              </w:rPr>
              <w:t>0</w:t>
            </w:r>
          </w:p>
        </w:tc>
      </w:tr>
    </w:tbl>
    <w:p w:rsidR="000F7FEC" w:rsidRPr="002449DD" w:rsidRDefault="00685F82" w:rsidP="00685F82">
      <w:pPr>
        <w:autoSpaceDE/>
        <w:autoSpaceDN/>
        <w:spacing w:after="240"/>
        <w:jc w:val="both"/>
      </w:pPr>
      <w:r>
        <w:rPr>
          <w:sz w:val="24"/>
          <w:szCs w:val="24"/>
        </w:rPr>
        <w:t>*</w:t>
      </w:r>
      <w:r w:rsidR="000F7FEC" w:rsidRPr="002449DD">
        <w:rPr>
          <w:sz w:val="24"/>
          <w:szCs w:val="24"/>
        </w:rPr>
        <w:t xml:space="preserve"> - Планируемый объем финансирования подлежит ежегодному уточнению </w:t>
      </w:r>
    </w:p>
    <w:p w:rsidR="00E56D6D" w:rsidRDefault="00E56D6D" w:rsidP="00363E8A">
      <w:pPr>
        <w:autoSpaceDE/>
        <w:autoSpaceDN/>
        <w:spacing w:before="240" w:after="240"/>
        <w:jc w:val="center"/>
      </w:pPr>
    </w:p>
    <w:p w:rsidR="00E56D6D" w:rsidRDefault="00E56D6D" w:rsidP="00363E8A">
      <w:pPr>
        <w:autoSpaceDE/>
        <w:autoSpaceDN/>
        <w:spacing w:before="240" w:after="240"/>
        <w:jc w:val="center"/>
      </w:pPr>
    </w:p>
    <w:p w:rsidR="00B1267F" w:rsidRPr="002449DD" w:rsidRDefault="00B1267F" w:rsidP="00363E8A">
      <w:pPr>
        <w:autoSpaceDE/>
        <w:autoSpaceDN/>
        <w:spacing w:before="240" w:after="240"/>
        <w:jc w:val="center"/>
      </w:pPr>
      <w:r w:rsidRPr="002449DD">
        <w:lastRenderedPageBreak/>
        <w:t xml:space="preserve">5. Участники </w:t>
      </w:r>
      <w:r w:rsidR="00932560" w:rsidRPr="002449DD">
        <w:t xml:space="preserve">регионального </w:t>
      </w:r>
      <w:r w:rsidRPr="002449DD">
        <w:t>проекта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94"/>
        <w:gridCol w:w="3042"/>
        <w:gridCol w:w="2568"/>
        <w:gridCol w:w="3543"/>
        <w:gridCol w:w="3388"/>
        <w:gridCol w:w="1651"/>
      </w:tblGrid>
      <w:tr w:rsidR="00574361" w:rsidRPr="002449DD" w:rsidTr="00574361">
        <w:tc>
          <w:tcPr>
            <w:tcW w:w="594" w:type="dxa"/>
            <w:vAlign w:val="center"/>
          </w:tcPr>
          <w:p w:rsidR="00B1267F" w:rsidRPr="002449DD" w:rsidRDefault="00595535" w:rsidP="00B1267F">
            <w:pPr>
              <w:autoSpaceDE/>
              <w:autoSpaceDN/>
              <w:jc w:val="center"/>
            </w:pPr>
            <w:r w:rsidRPr="002449DD">
              <w:t>№</w:t>
            </w:r>
          </w:p>
          <w:p w:rsidR="00595535" w:rsidRPr="002449DD" w:rsidRDefault="00595535" w:rsidP="00B1267F">
            <w:pPr>
              <w:autoSpaceDE/>
              <w:autoSpaceDN/>
              <w:jc w:val="center"/>
            </w:pPr>
            <w:proofErr w:type="gramStart"/>
            <w:r w:rsidRPr="002449DD">
              <w:t>п</w:t>
            </w:r>
            <w:proofErr w:type="gramEnd"/>
            <w:r w:rsidRPr="002449DD">
              <w:t>/п</w:t>
            </w:r>
          </w:p>
        </w:tc>
        <w:tc>
          <w:tcPr>
            <w:tcW w:w="3042" w:type="dxa"/>
            <w:vAlign w:val="center"/>
          </w:tcPr>
          <w:p w:rsidR="00B1267F" w:rsidRPr="002449DD" w:rsidRDefault="00595535" w:rsidP="00B1267F">
            <w:pPr>
              <w:autoSpaceDE/>
              <w:autoSpaceDN/>
              <w:jc w:val="center"/>
            </w:pPr>
            <w:r w:rsidRPr="002449DD">
              <w:t>Роль в проекте</w:t>
            </w:r>
          </w:p>
        </w:tc>
        <w:tc>
          <w:tcPr>
            <w:tcW w:w="2568" w:type="dxa"/>
            <w:vAlign w:val="center"/>
          </w:tcPr>
          <w:p w:rsidR="00B1267F" w:rsidRPr="002449DD" w:rsidRDefault="00595535" w:rsidP="00B1267F">
            <w:pPr>
              <w:autoSpaceDE/>
              <w:autoSpaceDN/>
              <w:jc w:val="center"/>
            </w:pPr>
            <w:r w:rsidRPr="002449DD">
              <w:t>Фамилия, инициалы</w:t>
            </w:r>
          </w:p>
        </w:tc>
        <w:tc>
          <w:tcPr>
            <w:tcW w:w="3543" w:type="dxa"/>
            <w:vAlign w:val="center"/>
          </w:tcPr>
          <w:p w:rsidR="00B1267F" w:rsidRPr="002449DD" w:rsidRDefault="00595535" w:rsidP="00B1267F">
            <w:pPr>
              <w:autoSpaceDE/>
              <w:autoSpaceDN/>
              <w:jc w:val="center"/>
            </w:pPr>
            <w:r w:rsidRPr="002449DD">
              <w:t>Должность</w:t>
            </w:r>
          </w:p>
        </w:tc>
        <w:tc>
          <w:tcPr>
            <w:tcW w:w="3388" w:type="dxa"/>
            <w:vAlign w:val="center"/>
          </w:tcPr>
          <w:p w:rsidR="00B1267F" w:rsidRPr="002449DD" w:rsidRDefault="00595535" w:rsidP="00B1267F">
            <w:pPr>
              <w:autoSpaceDE/>
              <w:autoSpaceDN/>
              <w:jc w:val="center"/>
            </w:pPr>
            <w:r w:rsidRPr="002449DD">
              <w:t>Непосредственный руководитель</w:t>
            </w:r>
          </w:p>
        </w:tc>
        <w:tc>
          <w:tcPr>
            <w:tcW w:w="1651" w:type="dxa"/>
            <w:vAlign w:val="center"/>
          </w:tcPr>
          <w:p w:rsidR="00B1267F" w:rsidRPr="002449DD" w:rsidRDefault="00595535" w:rsidP="00B1267F">
            <w:pPr>
              <w:autoSpaceDE/>
              <w:autoSpaceDN/>
              <w:jc w:val="center"/>
            </w:pPr>
            <w:r w:rsidRPr="002449DD">
              <w:t>Занятость в проекте (процентов)</w:t>
            </w:r>
          </w:p>
        </w:tc>
      </w:tr>
      <w:tr w:rsidR="00574361" w:rsidRPr="002449DD" w:rsidTr="00574361">
        <w:tc>
          <w:tcPr>
            <w:tcW w:w="594" w:type="dxa"/>
          </w:tcPr>
          <w:p w:rsidR="00B1267F" w:rsidRPr="002449DD" w:rsidRDefault="00595535" w:rsidP="00B1267F">
            <w:pPr>
              <w:autoSpaceDE/>
              <w:autoSpaceDN/>
              <w:jc w:val="center"/>
            </w:pPr>
            <w:r w:rsidRPr="002449DD">
              <w:t>1.</w:t>
            </w:r>
          </w:p>
        </w:tc>
        <w:tc>
          <w:tcPr>
            <w:tcW w:w="3042" w:type="dxa"/>
          </w:tcPr>
          <w:p w:rsidR="00B1267F" w:rsidRPr="002449DD" w:rsidRDefault="0091424E" w:rsidP="0091424E">
            <w:pPr>
              <w:autoSpaceDE/>
              <w:autoSpaceDN/>
              <w:rPr>
                <w:i/>
              </w:rPr>
            </w:pPr>
            <w:r w:rsidRPr="002449DD">
              <w:t>Руководитель регионального проекта</w:t>
            </w:r>
          </w:p>
        </w:tc>
        <w:tc>
          <w:tcPr>
            <w:tcW w:w="2568" w:type="dxa"/>
          </w:tcPr>
          <w:p w:rsidR="00B1267F" w:rsidRPr="002449DD" w:rsidRDefault="0091424E" w:rsidP="00B1267F">
            <w:pPr>
              <w:autoSpaceDE/>
              <w:autoSpaceDN/>
              <w:jc w:val="center"/>
            </w:pPr>
            <w:r w:rsidRPr="002449DD">
              <w:t>И.И. Шмидт</w:t>
            </w:r>
          </w:p>
        </w:tc>
        <w:tc>
          <w:tcPr>
            <w:tcW w:w="3543" w:type="dxa"/>
          </w:tcPr>
          <w:p w:rsidR="00B1267F" w:rsidRPr="002449DD" w:rsidRDefault="0091424E" w:rsidP="00B1267F">
            <w:pPr>
              <w:autoSpaceDE/>
              <w:autoSpaceDN/>
              <w:jc w:val="center"/>
            </w:pPr>
            <w:r w:rsidRPr="002449DD">
              <w:t>Министр строительства Новосибирской области</w:t>
            </w:r>
          </w:p>
        </w:tc>
        <w:tc>
          <w:tcPr>
            <w:tcW w:w="3388" w:type="dxa"/>
          </w:tcPr>
          <w:p w:rsidR="00B1267F" w:rsidRPr="002449DD" w:rsidRDefault="0091424E" w:rsidP="00B1267F">
            <w:pPr>
              <w:autoSpaceDE/>
              <w:autoSpaceDN/>
              <w:jc w:val="center"/>
            </w:pPr>
            <w:r w:rsidRPr="002449DD">
              <w:t xml:space="preserve">С.Н. Сёмка, заместитель Губернатора Новосибирской области </w:t>
            </w:r>
          </w:p>
        </w:tc>
        <w:tc>
          <w:tcPr>
            <w:tcW w:w="1651" w:type="dxa"/>
          </w:tcPr>
          <w:p w:rsidR="00B1267F" w:rsidRPr="002449DD" w:rsidRDefault="00026A3D" w:rsidP="00B1267F">
            <w:pPr>
              <w:autoSpaceDE/>
              <w:autoSpaceDN/>
              <w:jc w:val="center"/>
            </w:pPr>
            <w:r w:rsidRPr="002449DD">
              <w:t>20%</w:t>
            </w:r>
          </w:p>
        </w:tc>
      </w:tr>
      <w:tr w:rsidR="00DF03CF" w:rsidRPr="002449DD" w:rsidTr="00794247">
        <w:tc>
          <w:tcPr>
            <w:tcW w:w="594" w:type="dxa"/>
          </w:tcPr>
          <w:p w:rsidR="00B1267F" w:rsidRPr="002449DD" w:rsidRDefault="00595535" w:rsidP="00B1267F">
            <w:pPr>
              <w:autoSpaceDE/>
              <w:autoSpaceDN/>
              <w:jc w:val="center"/>
            </w:pPr>
            <w:r w:rsidRPr="002449DD">
              <w:t>2.</w:t>
            </w:r>
          </w:p>
        </w:tc>
        <w:tc>
          <w:tcPr>
            <w:tcW w:w="3042" w:type="dxa"/>
          </w:tcPr>
          <w:p w:rsidR="00B1267F" w:rsidRPr="002449DD" w:rsidRDefault="0091424E" w:rsidP="00932560">
            <w:pPr>
              <w:autoSpaceDE/>
              <w:autoSpaceDN/>
            </w:pPr>
            <w:r w:rsidRPr="002449DD">
              <w:t>Администратор регионального проекта</w:t>
            </w:r>
          </w:p>
        </w:tc>
        <w:tc>
          <w:tcPr>
            <w:tcW w:w="2568" w:type="dxa"/>
            <w:shd w:val="clear" w:color="auto" w:fill="auto"/>
          </w:tcPr>
          <w:p w:rsidR="0091424E" w:rsidRPr="002449DD" w:rsidRDefault="00E732A7" w:rsidP="00CB4F4A">
            <w:pPr>
              <w:autoSpaceDE/>
              <w:autoSpaceDN/>
              <w:jc w:val="center"/>
            </w:pPr>
            <w:r w:rsidRPr="002449DD">
              <w:t>Т.С.</w:t>
            </w:r>
            <w:r w:rsidR="00412A9A" w:rsidRPr="002449DD">
              <w:t xml:space="preserve"> </w:t>
            </w:r>
            <w:r w:rsidRPr="002449DD">
              <w:t>Прокопьева</w:t>
            </w:r>
          </w:p>
        </w:tc>
        <w:tc>
          <w:tcPr>
            <w:tcW w:w="3543" w:type="dxa"/>
            <w:shd w:val="clear" w:color="auto" w:fill="auto"/>
          </w:tcPr>
          <w:p w:rsidR="00B1267F" w:rsidRPr="002449DD" w:rsidRDefault="00E732A7" w:rsidP="00E732A7">
            <w:pPr>
              <w:autoSpaceDE/>
              <w:autoSpaceDN/>
              <w:jc w:val="center"/>
            </w:pPr>
            <w:r w:rsidRPr="002449DD">
              <w:t xml:space="preserve">Начальник  сводно-аналитического </w:t>
            </w:r>
            <w:r w:rsidR="00DF03CF" w:rsidRPr="002449DD">
              <w:t>отдела министерства строительства Новосибирской области</w:t>
            </w:r>
          </w:p>
        </w:tc>
        <w:tc>
          <w:tcPr>
            <w:tcW w:w="3388" w:type="dxa"/>
            <w:shd w:val="clear" w:color="auto" w:fill="auto"/>
          </w:tcPr>
          <w:p w:rsidR="00B1267F" w:rsidRPr="002449DD" w:rsidRDefault="00EC3AA4" w:rsidP="00CB4F4A">
            <w:pPr>
              <w:autoSpaceDE/>
              <w:autoSpaceDN/>
              <w:jc w:val="center"/>
            </w:pPr>
            <w:r w:rsidRPr="002449DD">
              <w:rPr>
                <w:rFonts w:eastAsia="Calibri"/>
                <w:lang w:eastAsia="en-US"/>
              </w:rPr>
              <w:t>Е.А. Бондаренко</w:t>
            </w:r>
            <w:r w:rsidR="00DF03CF" w:rsidRPr="002449DD">
              <w:rPr>
                <w:rFonts w:eastAsia="Calibri"/>
                <w:lang w:eastAsia="en-US"/>
              </w:rPr>
              <w:t>, заместитель министра строительства Новосибирской области</w:t>
            </w:r>
          </w:p>
        </w:tc>
        <w:tc>
          <w:tcPr>
            <w:tcW w:w="1651" w:type="dxa"/>
            <w:shd w:val="clear" w:color="auto" w:fill="auto"/>
          </w:tcPr>
          <w:p w:rsidR="00B1267F" w:rsidRPr="002449DD" w:rsidRDefault="00DF03CF" w:rsidP="00B1267F">
            <w:pPr>
              <w:autoSpaceDE/>
              <w:autoSpaceDN/>
              <w:jc w:val="center"/>
            </w:pPr>
            <w:r w:rsidRPr="002449DD">
              <w:t>50%</w:t>
            </w:r>
          </w:p>
        </w:tc>
      </w:tr>
      <w:tr w:rsidR="00595535" w:rsidRPr="002449DD" w:rsidTr="00574361">
        <w:tc>
          <w:tcPr>
            <w:tcW w:w="14786" w:type="dxa"/>
            <w:gridSpan w:val="6"/>
          </w:tcPr>
          <w:p w:rsidR="00595535" w:rsidRPr="002449DD" w:rsidRDefault="00595535" w:rsidP="00F9187C">
            <w:pPr>
              <w:autoSpaceDE/>
              <w:autoSpaceDN/>
              <w:jc w:val="center"/>
            </w:pPr>
            <w:r w:rsidRPr="002449DD">
              <w:t>Общие организационные мероприятия по проекту</w:t>
            </w:r>
            <w:r w:rsidR="006B3C91" w:rsidRPr="002449DD">
              <w:t xml:space="preserve"> </w:t>
            </w:r>
          </w:p>
        </w:tc>
      </w:tr>
      <w:tr w:rsidR="00574361" w:rsidRPr="002449DD" w:rsidTr="00574361">
        <w:trPr>
          <w:trHeight w:val="184"/>
        </w:trPr>
        <w:tc>
          <w:tcPr>
            <w:tcW w:w="14786" w:type="dxa"/>
            <w:gridSpan w:val="6"/>
          </w:tcPr>
          <w:p w:rsidR="00574361" w:rsidRPr="002449DD" w:rsidRDefault="004D6874" w:rsidP="00B1267F">
            <w:pPr>
              <w:autoSpaceDE/>
              <w:autoSpaceDN/>
              <w:jc w:val="center"/>
            </w:pPr>
            <w:r w:rsidRPr="002449DD">
              <w:t>Мониторинг динамики достижения показателей,</w:t>
            </w:r>
            <w:r w:rsidR="00683788" w:rsidRPr="002449DD">
              <w:t xml:space="preserve"> подготовка предложений по корректировке/актуализации мероприятий регионального проекта</w:t>
            </w:r>
          </w:p>
        </w:tc>
      </w:tr>
      <w:tr w:rsidR="00574361" w:rsidRPr="002449DD" w:rsidTr="004D6874">
        <w:trPr>
          <w:trHeight w:val="233"/>
        </w:trPr>
        <w:tc>
          <w:tcPr>
            <w:tcW w:w="594" w:type="dxa"/>
          </w:tcPr>
          <w:p w:rsidR="00574361" w:rsidRPr="002449DD" w:rsidRDefault="00683788" w:rsidP="00B1267F">
            <w:pPr>
              <w:jc w:val="center"/>
            </w:pPr>
            <w:r w:rsidRPr="002449DD">
              <w:t>3.</w:t>
            </w:r>
          </w:p>
        </w:tc>
        <w:tc>
          <w:tcPr>
            <w:tcW w:w="3042" w:type="dxa"/>
          </w:tcPr>
          <w:p w:rsidR="00574361" w:rsidRPr="002449DD" w:rsidRDefault="00683788" w:rsidP="00574361">
            <w:pPr>
              <w:autoSpaceDE/>
              <w:autoSpaceDN/>
            </w:pPr>
            <w:r w:rsidRPr="002449DD">
              <w:t>Руководитель регионального проекта</w:t>
            </w:r>
          </w:p>
        </w:tc>
        <w:tc>
          <w:tcPr>
            <w:tcW w:w="2568" w:type="dxa"/>
          </w:tcPr>
          <w:p w:rsidR="00574361" w:rsidRPr="002449DD" w:rsidRDefault="00683788" w:rsidP="00B1267F">
            <w:pPr>
              <w:autoSpaceDE/>
              <w:autoSpaceDN/>
              <w:jc w:val="center"/>
            </w:pPr>
            <w:r w:rsidRPr="002449DD">
              <w:t>И.И. Шмидт</w:t>
            </w:r>
          </w:p>
        </w:tc>
        <w:tc>
          <w:tcPr>
            <w:tcW w:w="3543" w:type="dxa"/>
          </w:tcPr>
          <w:p w:rsidR="00574361" w:rsidRPr="002449DD" w:rsidRDefault="00683788" w:rsidP="00B1267F">
            <w:pPr>
              <w:autoSpaceDE/>
              <w:autoSpaceDN/>
              <w:jc w:val="center"/>
            </w:pPr>
            <w:r w:rsidRPr="002449DD">
              <w:t>Министр строительства Новосибирской области</w:t>
            </w:r>
          </w:p>
        </w:tc>
        <w:tc>
          <w:tcPr>
            <w:tcW w:w="3388" w:type="dxa"/>
          </w:tcPr>
          <w:p w:rsidR="00574361" w:rsidRPr="002449DD" w:rsidRDefault="00683788" w:rsidP="00B1267F">
            <w:pPr>
              <w:autoSpaceDE/>
              <w:autoSpaceDN/>
              <w:jc w:val="center"/>
            </w:pPr>
            <w:r w:rsidRPr="002449DD">
              <w:t>С.Н. Сёмка, заместитель Губернатора Новосибирской области</w:t>
            </w:r>
          </w:p>
        </w:tc>
        <w:tc>
          <w:tcPr>
            <w:tcW w:w="1651" w:type="dxa"/>
          </w:tcPr>
          <w:p w:rsidR="00574361" w:rsidRPr="002449DD" w:rsidRDefault="00683788" w:rsidP="00B1267F">
            <w:pPr>
              <w:autoSpaceDE/>
              <w:autoSpaceDN/>
              <w:jc w:val="center"/>
            </w:pPr>
            <w:r w:rsidRPr="002449DD">
              <w:t>20%</w:t>
            </w:r>
          </w:p>
        </w:tc>
      </w:tr>
      <w:tr w:rsidR="00964308" w:rsidRPr="002449DD" w:rsidTr="006B3C91">
        <w:trPr>
          <w:trHeight w:val="138"/>
        </w:trPr>
        <w:tc>
          <w:tcPr>
            <w:tcW w:w="14786" w:type="dxa"/>
            <w:gridSpan w:val="6"/>
          </w:tcPr>
          <w:p w:rsidR="00044F46" w:rsidRPr="002449DD" w:rsidRDefault="00C466AC" w:rsidP="004D6874">
            <w:pPr>
              <w:autoSpaceDE/>
              <w:autoSpaceDN/>
              <w:jc w:val="center"/>
            </w:pPr>
            <w:r w:rsidRPr="002449DD">
              <w:t>Принято решение об участии в реализации мероприятий по стимулированию программ ра</w:t>
            </w:r>
            <w:r w:rsidR="00AF7430" w:rsidRPr="002449DD">
              <w:t xml:space="preserve">звития жилищного строительства </w:t>
            </w:r>
            <w:r w:rsidRPr="002449DD">
              <w:t>субъектов Российской Федерации в целях получения средств из федерального бюджета</w:t>
            </w:r>
          </w:p>
          <w:p w:rsidR="00964308" w:rsidRPr="002449DD" w:rsidRDefault="00964308" w:rsidP="00616B80">
            <w:pPr>
              <w:autoSpaceDE/>
              <w:autoSpaceDN/>
              <w:jc w:val="center"/>
              <w:rPr>
                <w:i/>
              </w:rPr>
            </w:pPr>
          </w:p>
        </w:tc>
      </w:tr>
      <w:tr w:rsidR="00616B80" w:rsidRPr="002449DD" w:rsidTr="00574361">
        <w:trPr>
          <w:trHeight w:val="138"/>
        </w:trPr>
        <w:tc>
          <w:tcPr>
            <w:tcW w:w="594" w:type="dxa"/>
          </w:tcPr>
          <w:p w:rsidR="00616B80" w:rsidRPr="002449DD" w:rsidRDefault="00616B80" w:rsidP="004D6874">
            <w:pPr>
              <w:jc w:val="center"/>
            </w:pPr>
            <w:r w:rsidRPr="002449DD">
              <w:t>4.</w:t>
            </w:r>
          </w:p>
        </w:tc>
        <w:tc>
          <w:tcPr>
            <w:tcW w:w="3042" w:type="dxa"/>
          </w:tcPr>
          <w:p w:rsidR="00616B80" w:rsidRPr="002449DD" w:rsidRDefault="00616B80" w:rsidP="004D6874">
            <w:pPr>
              <w:autoSpaceDE/>
              <w:autoSpaceDN/>
            </w:pPr>
            <w:proofErr w:type="gramStart"/>
            <w:r w:rsidRPr="002449DD">
              <w:t>Ответственный</w:t>
            </w:r>
            <w:proofErr w:type="gramEnd"/>
            <w:r w:rsidRPr="002449DD">
              <w:t xml:space="preserve"> за достижение результата регионального проекта</w:t>
            </w:r>
          </w:p>
        </w:tc>
        <w:tc>
          <w:tcPr>
            <w:tcW w:w="2568" w:type="dxa"/>
          </w:tcPr>
          <w:p w:rsidR="00616B80" w:rsidRPr="002449DD" w:rsidRDefault="00616B80" w:rsidP="008F6EB6">
            <w:pPr>
              <w:autoSpaceDE/>
              <w:autoSpaceDN/>
              <w:jc w:val="center"/>
            </w:pPr>
            <w:r w:rsidRPr="002449DD">
              <w:t>И.И. Шмидт</w:t>
            </w:r>
          </w:p>
        </w:tc>
        <w:tc>
          <w:tcPr>
            <w:tcW w:w="3543" w:type="dxa"/>
          </w:tcPr>
          <w:p w:rsidR="00616B80" w:rsidRPr="002449DD" w:rsidRDefault="00616B80" w:rsidP="008F6EB6">
            <w:pPr>
              <w:autoSpaceDE/>
              <w:autoSpaceDN/>
              <w:jc w:val="center"/>
            </w:pPr>
            <w:r w:rsidRPr="002449DD">
              <w:t>Министр строительства Новосибирской области</w:t>
            </w:r>
          </w:p>
        </w:tc>
        <w:tc>
          <w:tcPr>
            <w:tcW w:w="3388" w:type="dxa"/>
          </w:tcPr>
          <w:p w:rsidR="00616B80" w:rsidRPr="002449DD" w:rsidRDefault="00616B80" w:rsidP="008F6EB6">
            <w:pPr>
              <w:autoSpaceDE/>
              <w:autoSpaceDN/>
              <w:jc w:val="center"/>
            </w:pPr>
            <w:r w:rsidRPr="002449DD">
              <w:t xml:space="preserve">С.Н. Сёмка, заместитель Губернатора Новосибирской области </w:t>
            </w:r>
          </w:p>
        </w:tc>
        <w:tc>
          <w:tcPr>
            <w:tcW w:w="1651" w:type="dxa"/>
          </w:tcPr>
          <w:p w:rsidR="00616B80" w:rsidRPr="002449DD" w:rsidRDefault="00616B80" w:rsidP="008F6EB6">
            <w:pPr>
              <w:autoSpaceDE/>
              <w:autoSpaceDN/>
              <w:jc w:val="center"/>
            </w:pPr>
            <w:r w:rsidRPr="002449DD">
              <w:t>20%</w:t>
            </w:r>
          </w:p>
        </w:tc>
      </w:tr>
      <w:tr w:rsidR="00616B80" w:rsidRPr="002449DD" w:rsidTr="00574361">
        <w:trPr>
          <w:trHeight w:val="138"/>
        </w:trPr>
        <w:tc>
          <w:tcPr>
            <w:tcW w:w="594" w:type="dxa"/>
          </w:tcPr>
          <w:p w:rsidR="00616B80" w:rsidRPr="002449DD" w:rsidRDefault="00616B80" w:rsidP="004D6874">
            <w:pPr>
              <w:jc w:val="center"/>
            </w:pPr>
            <w:r w:rsidRPr="002449DD">
              <w:t>5.</w:t>
            </w:r>
          </w:p>
        </w:tc>
        <w:tc>
          <w:tcPr>
            <w:tcW w:w="3042" w:type="dxa"/>
          </w:tcPr>
          <w:p w:rsidR="00616B80" w:rsidRPr="002449DD" w:rsidRDefault="00616B80" w:rsidP="004D6874">
            <w:pPr>
              <w:autoSpaceDE/>
              <w:autoSpaceDN/>
            </w:pPr>
            <w:r w:rsidRPr="002449DD">
              <w:t>Участник регионального проекта</w:t>
            </w:r>
          </w:p>
        </w:tc>
        <w:tc>
          <w:tcPr>
            <w:tcW w:w="2568" w:type="dxa"/>
          </w:tcPr>
          <w:p w:rsidR="00616B80" w:rsidRPr="002449DD" w:rsidRDefault="00616B80" w:rsidP="004D6874">
            <w:pPr>
              <w:autoSpaceDE/>
              <w:autoSpaceDN/>
              <w:jc w:val="center"/>
            </w:pPr>
            <w:r w:rsidRPr="002449DD">
              <w:t xml:space="preserve">Е.А. Бондаренко </w:t>
            </w:r>
          </w:p>
        </w:tc>
        <w:tc>
          <w:tcPr>
            <w:tcW w:w="3543" w:type="dxa"/>
          </w:tcPr>
          <w:p w:rsidR="00616B80" w:rsidRPr="002449DD" w:rsidRDefault="00616B80" w:rsidP="00616B80">
            <w:pPr>
              <w:autoSpaceDE/>
              <w:autoSpaceDN/>
              <w:jc w:val="center"/>
            </w:pPr>
            <w:r w:rsidRPr="002449DD">
              <w:t xml:space="preserve">Заместитель </w:t>
            </w:r>
            <w:r w:rsidRPr="002449DD">
              <w:rPr>
                <w:rFonts w:eastAsia="Calibri"/>
                <w:lang w:eastAsia="en-US"/>
              </w:rPr>
              <w:t>министра строительства Новосибирской области</w:t>
            </w:r>
          </w:p>
        </w:tc>
        <w:tc>
          <w:tcPr>
            <w:tcW w:w="3388" w:type="dxa"/>
          </w:tcPr>
          <w:p w:rsidR="00616B80" w:rsidRPr="002449DD" w:rsidRDefault="00616B80" w:rsidP="00616B80">
            <w:pPr>
              <w:autoSpaceDE/>
              <w:autoSpaceDN/>
              <w:jc w:val="center"/>
            </w:pPr>
            <w:r w:rsidRPr="002449DD">
              <w:t>И.И. Шмидт, министр строительства Новосибирской области</w:t>
            </w:r>
          </w:p>
        </w:tc>
        <w:tc>
          <w:tcPr>
            <w:tcW w:w="1651" w:type="dxa"/>
          </w:tcPr>
          <w:p w:rsidR="00616B80" w:rsidRPr="002449DD" w:rsidRDefault="00616B80" w:rsidP="004D6874">
            <w:pPr>
              <w:autoSpaceDE/>
              <w:autoSpaceDN/>
              <w:jc w:val="center"/>
            </w:pPr>
            <w:r w:rsidRPr="002449DD">
              <w:t>30%</w:t>
            </w:r>
          </w:p>
        </w:tc>
      </w:tr>
      <w:tr w:rsidR="00616B80" w:rsidRPr="002449DD" w:rsidTr="006B3C91">
        <w:trPr>
          <w:trHeight w:val="138"/>
        </w:trPr>
        <w:tc>
          <w:tcPr>
            <w:tcW w:w="14786" w:type="dxa"/>
            <w:gridSpan w:val="6"/>
          </w:tcPr>
          <w:p w:rsidR="00616B80" w:rsidRPr="002449DD" w:rsidRDefault="00616B80" w:rsidP="004D6874">
            <w:pPr>
              <w:autoSpaceDE/>
              <w:autoSpaceDN/>
              <w:jc w:val="center"/>
            </w:pPr>
            <w:r w:rsidRPr="002449DD">
              <w:t xml:space="preserve">Предусмотрены средства за счет областного бюджета Новосибирской области на реализацию мероприятий по </w:t>
            </w:r>
            <w:r w:rsidRPr="002449DD">
              <w:lastRenderedPageBreak/>
              <w:t>стимулированию программ развития жилищного строительства субъектов Российской Федерации в целях получения средств из федерального бюджета</w:t>
            </w:r>
          </w:p>
        </w:tc>
      </w:tr>
      <w:tr w:rsidR="00616B80" w:rsidRPr="002449DD" w:rsidTr="00574361">
        <w:trPr>
          <w:trHeight w:val="138"/>
        </w:trPr>
        <w:tc>
          <w:tcPr>
            <w:tcW w:w="594" w:type="dxa"/>
          </w:tcPr>
          <w:p w:rsidR="00616B80" w:rsidRPr="002449DD" w:rsidRDefault="00616B80" w:rsidP="00AF7430">
            <w:pPr>
              <w:jc w:val="center"/>
            </w:pPr>
            <w:r w:rsidRPr="002449DD">
              <w:lastRenderedPageBreak/>
              <w:t>6</w:t>
            </w:r>
            <w:r w:rsidR="00DF478F" w:rsidRPr="002449DD">
              <w:t>.</w:t>
            </w:r>
          </w:p>
        </w:tc>
        <w:tc>
          <w:tcPr>
            <w:tcW w:w="3042" w:type="dxa"/>
          </w:tcPr>
          <w:p w:rsidR="00616B80" w:rsidRPr="002449DD" w:rsidRDefault="00616B80" w:rsidP="00AF7430">
            <w:pPr>
              <w:autoSpaceDE/>
              <w:autoSpaceDN/>
            </w:pPr>
            <w:proofErr w:type="gramStart"/>
            <w:r w:rsidRPr="002449DD">
              <w:t>Ответственный</w:t>
            </w:r>
            <w:proofErr w:type="gramEnd"/>
            <w:r w:rsidRPr="002449DD">
              <w:t xml:space="preserve"> за достижение результата регионального проекта</w:t>
            </w:r>
          </w:p>
        </w:tc>
        <w:tc>
          <w:tcPr>
            <w:tcW w:w="2568" w:type="dxa"/>
          </w:tcPr>
          <w:p w:rsidR="00616B80" w:rsidRPr="002449DD" w:rsidRDefault="00616B80" w:rsidP="008F6EB6">
            <w:pPr>
              <w:autoSpaceDE/>
              <w:autoSpaceDN/>
              <w:jc w:val="center"/>
            </w:pPr>
            <w:r w:rsidRPr="002449DD">
              <w:t>И.И. Шмидт</w:t>
            </w:r>
          </w:p>
        </w:tc>
        <w:tc>
          <w:tcPr>
            <w:tcW w:w="3543" w:type="dxa"/>
          </w:tcPr>
          <w:p w:rsidR="00616B80" w:rsidRPr="002449DD" w:rsidRDefault="00616B80" w:rsidP="008F6EB6">
            <w:pPr>
              <w:autoSpaceDE/>
              <w:autoSpaceDN/>
              <w:jc w:val="center"/>
            </w:pPr>
            <w:r w:rsidRPr="002449DD">
              <w:t>Министр строительства Новосибирской области</w:t>
            </w:r>
          </w:p>
        </w:tc>
        <w:tc>
          <w:tcPr>
            <w:tcW w:w="3388" w:type="dxa"/>
          </w:tcPr>
          <w:p w:rsidR="00616B80" w:rsidRPr="002449DD" w:rsidRDefault="00616B80" w:rsidP="008F6EB6">
            <w:pPr>
              <w:autoSpaceDE/>
              <w:autoSpaceDN/>
              <w:jc w:val="center"/>
            </w:pPr>
            <w:r w:rsidRPr="002449DD">
              <w:t xml:space="preserve">С.Н. Сёмка, заместитель Губернатора Новосибирской области </w:t>
            </w:r>
          </w:p>
        </w:tc>
        <w:tc>
          <w:tcPr>
            <w:tcW w:w="1651" w:type="dxa"/>
          </w:tcPr>
          <w:p w:rsidR="00616B80" w:rsidRPr="002449DD" w:rsidRDefault="00616B80" w:rsidP="008F6EB6">
            <w:pPr>
              <w:autoSpaceDE/>
              <w:autoSpaceDN/>
              <w:jc w:val="center"/>
            </w:pPr>
            <w:r w:rsidRPr="002449DD">
              <w:t>20%</w:t>
            </w:r>
          </w:p>
        </w:tc>
      </w:tr>
      <w:tr w:rsidR="00616B80" w:rsidRPr="002449DD" w:rsidTr="00AF7430">
        <w:trPr>
          <w:trHeight w:val="150"/>
        </w:trPr>
        <w:tc>
          <w:tcPr>
            <w:tcW w:w="594" w:type="dxa"/>
          </w:tcPr>
          <w:p w:rsidR="00616B80" w:rsidRPr="002449DD" w:rsidRDefault="00616B80" w:rsidP="00AF7430">
            <w:pPr>
              <w:jc w:val="center"/>
            </w:pPr>
            <w:r w:rsidRPr="002449DD">
              <w:t>7</w:t>
            </w:r>
            <w:r w:rsidR="00DF478F" w:rsidRPr="002449DD">
              <w:t>.</w:t>
            </w:r>
          </w:p>
        </w:tc>
        <w:tc>
          <w:tcPr>
            <w:tcW w:w="3042" w:type="dxa"/>
          </w:tcPr>
          <w:p w:rsidR="00616B80" w:rsidRPr="002449DD" w:rsidRDefault="00616B80" w:rsidP="00AF7430">
            <w:pPr>
              <w:autoSpaceDE/>
              <w:autoSpaceDN/>
            </w:pPr>
            <w:r w:rsidRPr="002449DD">
              <w:t>Участник регионального проекта</w:t>
            </w:r>
          </w:p>
        </w:tc>
        <w:tc>
          <w:tcPr>
            <w:tcW w:w="2568" w:type="dxa"/>
          </w:tcPr>
          <w:p w:rsidR="00616B80" w:rsidRPr="002449DD" w:rsidRDefault="00616B80" w:rsidP="00AF7430">
            <w:pPr>
              <w:autoSpaceDE/>
              <w:autoSpaceDN/>
              <w:jc w:val="center"/>
            </w:pPr>
            <w:r w:rsidRPr="002449DD">
              <w:t>Ю.В. Сырова</w:t>
            </w:r>
          </w:p>
        </w:tc>
        <w:tc>
          <w:tcPr>
            <w:tcW w:w="3543" w:type="dxa"/>
          </w:tcPr>
          <w:p w:rsidR="00616B80" w:rsidRPr="002449DD" w:rsidRDefault="00616B80" w:rsidP="00AF7430">
            <w:pPr>
              <w:autoSpaceDE/>
              <w:autoSpaceDN/>
              <w:jc w:val="center"/>
            </w:pPr>
            <w:r w:rsidRPr="002449DD">
              <w:t>Начальник управления экономики министерства строительства Новосибирской области</w:t>
            </w:r>
          </w:p>
        </w:tc>
        <w:tc>
          <w:tcPr>
            <w:tcW w:w="3388" w:type="dxa"/>
          </w:tcPr>
          <w:p w:rsidR="00616B80" w:rsidRPr="002449DD" w:rsidRDefault="00616B80" w:rsidP="00AF7430">
            <w:pPr>
              <w:autoSpaceDE/>
              <w:autoSpaceDN/>
              <w:jc w:val="center"/>
            </w:pPr>
            <w:r w:rsidRPr="002449DD">
              <w:t>И.И. Шмидт, министр строительства Новосибирской области</w:t>
            </w:r>
          </w:p>
        </w:tc>
        <w:tc>
          <w:tcPr>
            <w:tcW w:w="1651" w:type="dxa"/>
          </w:tcPr>
          <w:p w:rsidR="00616B80" w:rsidRPr="002449DD" w:rsidRDefault="003D2C10" w:rsidP="00AF7430">
            <w:pPr>
              <w:autoSpaceDE/>
              <w:autoSpaceDN/>
              <w:jc w:val="center"/>
            </w:pPr>
            <w:r w:rsidRPr="002449DD">
              <w:t>3</w:t>
            </w:r>
            <w:r w:rsidR="00616B80" w:rsidRPr="002449DD">
              <w:t>0%</w:t>
            </w:r>
          </w:p>
        </w:tc>
      </w:tr>
      <w:tr w:rsidR="00616B80" w:rsidRPr="002449DD" w:rsidTr="006B3C91">
        <w:trPr>
          <w:trHeight w:val="138"/>
        </w:trPr>
        <w:tc>
          <w:tcPr>
            <w:tcW w:w="14786" w:type="dxa"/>
            <w:gridSpan w:val="6"/>
          </w:tcPr>
          <w:p w:rsidR="00616B80" w:rsidRPr="002449DD" w:rsidRDefault="00616B80" w:rsidP="00AF7430">
            <w:pPr>
              <w:autoSpaceDE/>
              <w:autoSpaceDN/>
              <w:jc w:val="center"/>
            </w:pPr>
            <w:r w:rsidRPr="002449DD">
              <w:t>Приняты обязательства в рамках Соглашения о вводе жилья в рамках мероприятий по стимулированию программ развития жилищного строительства на территории Новосибирской области</w:t>
            </w:r>
          </w:p>
        </w:tc>
      </w:tr>
      <w:tr w:rsidR="00616B80" w:rsidRPr="002449DD" w:rsidTr="00574361">
        <w:trPr>
          <w:trHeight w:val="138"/>
        </w:trPr>
        <w:tc>
          <w:tcPr>
            <w:tcW w:w="594" w:type="dxa"/>
          </w:tcPr>
          <w:p w:rsidR="00616B80" w:rsidRPr="002449DD" w:rsidRDefault="00616B80" w:rsidP="00AF7430">
            <w:pPr>
              <w:jc w:val="center"/>
            </w:pPr>
            <w:r w:rsidRPr="002449DD">
              <w:t>8</w:t>
            </w:r>
            <w:r w:rsidR="00DF478F" w:rsidRPr="002449DD">
              <w:t>.</w:t>
            </w:r>
          </w:p>
        </w:tc>
        <w:tc>
          <w:tcPr>
            <w:tcW w:w="3042" w:type="dxa"/>
          </w:tcPr>
          <w:p w:rsidR="00616B80" w:rsidRPr="002449DD" w:rsidRDefault="00616B80" w:rsidP="00AF7430">
            <w:pPr>
              <w:autoSpaceDE/>
              <w:autoSpaceDN/>
            </w:pPr>
            <w:proofErr w:type="gramStart"/>
            <w:r w:rsidRPr="002449DD">
              <w:t>Ответственный</w:t>
            </w:r>
            <w:proofErr w:type="gramEnd"/>
            <w:r w:rsidRPr="002449DD">
              <w:t xml:space="preserve"> за достижение результата регионального проекта</w:t>
            </w:r>
          </w:p>
        </w:tc>
        <w:tc>
          <w:tcPr>
            <w:tcW w:w="2568" w:type="dxa"/>
          </w:tcPr>
          <w:p w:rsidR="00616B80" w:rsidRPr="002449DD" w:rsidRDefault="00616B80" w:rsidP="008F6EB6">
            <w:pPr>
              <w:autoSpaceDE/>
              <w:autoSpaceDN/>
              <w:jc w:val="center"/>
            </w:pPr>
            <w:r w:rsidRPr="002449DD">
              <w:t>И.И. Шмидт</w:t>
            </w:r>
          </w:p>
        </w:tc>
        <w:tc>
          <w:tcPr>
            <w:tcW w:w="3543" w:type="dxa"/>
          </w:tcPr>
          <w:p w:rsidR="00616B80" w:rsidRPr="002449DD" w:rsidRDefault="00616B80" w:rsidP="008F6EB6">
            <w:pPr>
              <w:autoSpaceDE/>
              <w:autoSpaceDN/>
              <w:jc w:val="center"/>
            </w:pPr>
            <w:r w:rsidRPr="002449DD">
              <w:t>Министр строительства Новосибирской области</w:t>
            </w:r>
          </w:p>
        </w:tc>
        <w:tc>
          <w:tcPr>
            <w:tcW w:w="3388" w:type="dxa"/>
          </w:tcPr>
          <w:p w:rsidR="00616B80" w:rsidRPr="002449DD" w:rsidRDefault="00616B80" w:rsidP="008F6EB6">
            <w:pPr>
              <w:autoSpaceDE/>
              <w:autoSpaceDN/>
              <w:jc w:val="center"/>
            </w:pPr>
            <w:r w:rsidRPr="002449DD">
              <w:t xml:space="preserve">С.Н. Сёмка, заместитель Губернатора Новосибирской области </w:t>
            </w:r>
          </w:p>
        </w:tc>
        <w:tc>
          <w:tcPr>
            <w:tcW w:w="1651" w:type="dxa"/>
          </w:tcPr>
          <w:p w:rsidR="00616B80" w:rsidRPr="002449DD" w:rsidRDefault="00616B80" w:rsidP="008F6EB6">
            <w:pPr>
              <w:autoSpaceDE/>
              <w:autoSpaceDN/>
              <w:jc w:val="center"/>
            </w:pPr>
            <w:r w:rsidRPr="002449DD">
              <w:t>20%</w:t>
            </w:r>
          </w:p>
        </w:tc>
      </w:tr>
      <w:tr w:rsidR="00616B80" w:rsidRPr="002449DD" w:rsidTr="00AF7430">
        <w:trPr>
          <w:trHeight w:val="150"/>
        </w:trPr>
        <w:tc>
          <w:tcPr>
            <w:tcW w:w="594" w:type="dxa"/>
          </w:tcPr>
          <w:p w:rsidR="00616B80" w:rsidRPr="002449DD" w:rsidRDefault="008F6EB6" w:rsidP="00AF7430">
            <w:pPr>
              <w:jc w:val="center"/>
            </w:pPr>
            <w:r w:rsidRPr="002449DD">
              <w:t>9</w:t>
            </w:r>
            <w:r w:rsidR="00DF478F" w:rsidRPr="002449DD">
              <w:t>.</w:t>
            </w:r>
          </w:p>
        </w:tc>
        <w:tc>
          <w:tcPr>
            <w:tcW w:w="3042" w:type="dxa"/>
          </w:tcPr>
          <w:p w:rsidR="00616B80" w:rsidRPr="002449DD" w:rsidRDefault="00616B80" w:rsidP="00AF7430">
            <w:pPr>
              <w:autoSpaceDE/>
              <w:autoSpaceDN/>
            </w:pPr>
            <w:r w:rsidRPr="002449DD">
              <w:t>Участник регионального проекта</w:t>
            </w:r>
          </w:p>
        </w:tc>
        <w:tc>
          <w:tcPr>
            <w:tcW w:w="2568" w:type="dxa"/>
          </w:tcPr>
          <w:p w:rsidR="00616B80" w:rsidRPr="002449DD" w:rsidRDefault="008F6EB6" w:rsidP="00AF7430">
            <w:pPr>
              <w:autoSpaceDE/>
              <w:autoSpaceDN/>
              <w:jc w:val="center"/>
            </w:pPr>
            <w:r w:rsidRPr="002449DD">
              <w:t>А.В. Колмаков</w:t>
            </w:r>
          </w:p>
        </w:tc>
        <w:tc>
          <w:tcPr>
            <w:tcW w:w="3543" w:type="dxa"/>
          </w:tcPr>
          <w:p w:rsidR="00616B80" w:rsidRPr="002449DD" w:rsidRDefault="008F6EB6" w:rsidP="00AF7430">
            <w:pPr>
              <w:autoSpaceDE/>
              <w:autoSpaceDN/>
              <w:jc w:val="center"/>
            </w:pPr>
            <w:r w:rsidRPr="002449DD">
              <w:t xml:space="preserve">Заместитель </w:t>
            </w:r>
            <w:r w:rsidRPr="002449DD">
              <w:rPr>
                <w:rFonts w:eastAsia="Calibri"/>
                <w:lang w:eastAsia="en-US"/>
              </w:rPr>
              <w:t>министра строительства Новосибирской области</w:t>
            </w:r>
          </w:p>
        </w:tc>
        <w:tc>
          <w:tcPr>
            <w:tcW w:w="3388" w:type="dxa"/>
          </w:tcPr>
          <w:p w:rsidR="00616B80" w:rsidRPr="002449DD" w:rsidRDefault="008F6EB6" w:rsidP="00AF7430">
            <w:pPr>
              <w:autoSpaceDE/>
              <w:autoSpaceDN/>
              <w:jc w:val="center"/>
            </w:pPr>
            <w:r w:rsidRPr="002449DD">
              <w:t>И.И. Шмидт, министр строительства Новосибирской области</w:t>
            </w:r>
          </w:p>
        </w:tc>
        <w:tc>
          <w:tcPr>
            <w:tcW w:w="1651" w:type="dxa"/>
          </w:tcPr>
          <w:p w:rsidR="00616B80" w:rsidRPr="002449DD" w:rsidRDefault="00287167" w:rsidP="00AF7430">
            <w:pPr>
              <w:autoSpaceDE/>
              <w:autoSpaceDN/>
              <w:jc w:val="center"/>
            </w:pPr>
            <w:r w:rsidRPr="002449DD">
              <w:t>2</w:t>
            </w:r>
            <w:r w:rsidR="008F6EB6" w:rsidRPr="002449DD">
              <w:t>0%</w:t>
            </w:r>
          </w:p>
        </w:tc>
      </w:tr>
      <w:tr w:rsidR="008F6EB6" w:rsidRPr="002449DD" w:rsidTr="00AF7430">
        <w:trPr>
          <w:trHeight w:val="150"/>
        </w:trPr>
        <w:tc>
          <w:tcPr>
            <w:tcW w:w="594" w:type="dxa"/>
          </w:tcPr>
          <w:p w:rsidR="008F6EB6" w:rsidRPr="002449DD" w:rsidRDefault="008F6EB6" w:rsidP="00AF7430">
            <w:pPr>
              <w:jc w:val="center"/>
            </w:pPr>
            <w:r w:rsidRPr="002449DD">
              <w:t>10</w:t>
            </w:r>
            <w:r w:rsidR="00DF478F" w:rsidRPr="002449DD">
              <w:t>.</w:t>
            </w:r>
          </w:p>
        </w:tc>
        <w:tc>
          <w:tcPr>
            <w:tcW w:w="3042" w:type="dxa"/>
          </w:tcPr>
          <w:p w:rsidR="008F6EB6" w:rsidRPr="002449DD" w:rsidRDefault="008F6EB6" w:rsidP="00AF7430">
            <w:pPr>
              <w:autoSpaceDE/>
              <w:autoSpaceDN/>
            </w:pPr>
            <w:r w:rsidRPr="002449DD">
              <w:t>Участник регионального проекта</w:t>
            </w:r>
          </w:p>
        </w:tc>
        <w:tc>
          <w:tcPr>
            <w:tcW w:w="2568" w:type="dxa"/>
          </w:tcPr>
          <w:p w:rsidR="008F6EB6" w:rsidRPr="002449DD" w:rsidRDefault="008F6EB6" w:rsidP="00AF7430">
            <w:pPr>
              <w:autoSpaceDE/>
              <w:autoSpaceDN/>
              <w:jc w:val="center"/>
            </w:pPr>
            <w:r w:rsidRPr="002449DD">
              <w:t xml:space="preserve">Т.С. Прокопьева </w:t>
            </w:r>
          </w:p>
        </w:tc>
        <w:tc>
          <w:tcPr>
            <w:tcW w:w="3543" w:type="dxa"/>
          </w:tcPr>
          <w:p w:rsidR="008F6EB6" w:rsidRPr="002449DD" w:rsidRDefault="008F6EB6" w:rsidP="00AF7430">
            <w:pPr>
              <w:autoSpaceDE/>
              <w:autoSpaceDN/>
              <w:jc w:val="center"/>
            </w:pPr>
            <w:r w:rsidRPr="002449DD">
              <w:t>Начальник сводно-аналитического отдела министерства строительства Новосибирской области</w:t>
            </w:r>
          </w:p>
        </w:tc>
        <w:tc>
          <w:tcPr>
            <w:tcW w:w="3388" w:type="dxa"/>
          </w:tcPr>
          <w:p w:rsidR="008F6EB6" w:rsidRPr="002449DD" w:rsidRDefault="008F6EB6" w:rsidP="008F6EB6">
            <w:pPr>
              <w:autoSpaceDE/>
              <w:autoSpaceDN/>
              <w:jc w:val="center"/>
            </w:pPr>
            <w:r w:rsidRPr="002449DD">
              <w:t xml:space="preserve">Е.А. Бондаренко, заместитель </w:t>
            </w:r>
            <w:r w:rsidRPr="002449DD">
              <w:rPr>
                <w:rFonts w:eastAsia="Calibri"/>
                <w:lang w:eastAsia="en-US"/>
              </w:rPr>
              <w:t>министра строительства Новосибирской области</w:t>
            </w:r>
          </w:p>
        </w:tc>
        <w:tc>
          <w:tcPr>
            <w:tcW w:w="1651" w:type="dxa"/>
          </w:tcPr>
          <w:p w:rsidR="008F6EB6" w:rsidRPr="002449DD" w:rsidRDefault="003D2C10" w:rsidP="00AF7430">
            <w:pPr>
              <w:autoSpaceDE/>
              <w:autoSpaceDN/>
              <w:jc w:val="center"/>
            </w:pPr>
            <w:r w:rsidRPr="002449DD">
              <w:t>3</w:t>
            </w:r>
            <w:r w:rsidR="00287167" w:rsidRPr="002449DD">
              <w:t>0%</w:t>
            </w:r>
          </w:p>
        </w:tc>
      </w:tr>
      <w:tr w:rsidR="00616B80" w:rsidRPr="002449DD" w:rsidTr="006B3C91">
        <w:trPr>
          <w:trHeight w:val="138"/>
        </w:trPr>
        <w:tc>
          <w:tcPr>
            <w:tcW w:w="14786" w:type="dxa"/>
            <w:gridSpan w:val="6"/>
          </w:tcPr>
          <w:p w:rsidR="00616B80" w:rsidRPr="002449DD" w:rsidRDefault="00616B80" w:rsidP="00AF7430">
            <w:pPr>
              <w:autoSpaceDE/>
              <w:autoSpaceDN/>
              <w:jc w:val="center"/>
            </w:pPr>
            <w:r w:rsidRPr="002449DD">
              <w:t>Обеспечено достижение целевых показателей, предусмотренных целевой моделью упрощения процедур ведения бизнеса и повышения инвестиционной привлекательности Новосибирской области «Получение разрешения на строительство и территориальное планирование», утвержденной распоряжением Правительства Российской Федерации от 31.01.2017 № 147-р</w:t>
            </w:r>
          </w:p>
        </w:tc>
      </w:tr>
      <w:tr w:rsidR="008F6EB6" w:rsidRPr="002449DD" w:rsidTr="00574361">
        <w:trPr>
          <w:trHeight w:val="138"/>
        </w:trPr>
        <w:tc>
          <w:tcPr>
            <w:tcW w:w="594" w:type="dxa"/>
          </w:tcPr>
          <w:p w:rsidR="008F6EB6" w:rsidRPr="002449DD" w:rsidRDefault="008F6EB6" w:rsidP="00AF7430">
            <w:pPr>
              <w:jc w:val="center"/>
            </w:pPr>
            <w:r w:rsidRPr="002449DD">
              <w:t>11</w:t>
            </w:r>
            <w:r w:rsidR="00E53922" w:rsidRPr="002449DD">
              <w:t>.</w:t>
            </w:r>
          </w:p>
        </w:tc>
        <w:tc>
          <w:tcPr>
            <w:tcW w:w="3042" w:type="dxa"/>
          </w:tcPr>
          <w:p w:rsidR="008F6EB6" w:rsidRPr="002449DD" w:rsidRDefault="008F6EB6" w:rsidP="00AF7430">
            <w:pPr>
              <w:autoSpaceDE/>
              <w:autoSpaceDN/>
            </w:pPr>
            <w:proofErr w:type="gramStart"/>
            <w:r w:rsidRPr="002449DD">
              <w:t>Ответственный</w:t>
            </w:r>
            <w:proofErr w:type="gramEnd"/>
            <w:r w:rsidRPr="002449DD">
              <w:t xml:space="preserve"> за достижение результата регионального проекта</w:t>
            </w:r>
          </w:p>
        </w:tc>
        <w:tc>
          <w:tcPr>
            <w:tcW w:w="2568" w:type="dxa"/>
          </w:tcPr>
          <w:p w:rsidR="008F6EB6" w:rsidRPr="002449DD" w:rsidRDefault="008F6EB6" w:rsidP="008F6EB6">
            <w:pPr>
              <w:autoSpaceDE/>
              <w:autoSpaceDN/>
              <w:jc w:val="center"/>
            </w:pPr>
            <w:r w:rsidRPr="002449DD">
              <w:t>И.И. Шмидт</w:t>
            </w:r>
          </w:p>
        </w:tc>
        <w:tc>
          <w:tcPr>
            <w:tcW w:w="3543" w:type="dxa"/>
          </w:tcPr>
          <w:p w:rsidR="008F6EB6" w:rsidRPr="002449DD" w:rsidRDefault="008F6EB6" w:rsidP="008F6EB6">
            <w:pPr>
              <w:autoSpaceDE/>
              <w:autoSpaceDN/>
              <w:jc w:val="center"/>
            </w:pPr>
            <w:r w:rsidRPr="002449DD">
              <w:t>Министр строительства Новосибирской области</w:t>
            </w:r>
          </w:p>
        </w:tc>
        <w:tc>
          <w:tcPr>
            <w:tcW w:w="3388" w:type="dxa"/>
          </w:tcPr>
          <w:p w:rsidR="008F6EB6" w:rsidRPr="002449DD" w:rsidRDefault="008F6EB6" w:rsidP="008F6EB6">
            <w:pPr>
              <w:autoSpaceDE/>
              <w:autoSpaceDN/>
              <w:jc w:val="center"/>
            </w:pPr>
            <w:r w:rsidRPr="002449DD">
              <w:t xml:space="preserve">С.Н. Сёмка, заместитель Губернатора Новосибирской области </w:t>
            </w:r>
          </w:p>
        </w:tc>
        <w:tc>
          <w:tcPr>
            <w:tcW w:w="1651" w:type="dxa"/>
          </w:tcPr>
          <w:p w:rsidR="008F6EB6" w:rsidRPr="002449DD" w:rsidRDefault="008F6EB6" w:rsidP="008F6EB6">
            <w:pPr>
              <w:autoSpaceDE/>
              <w:autoSpaceDN/>
              <w:jc w:val="center"/>
            </w:pPr>
            <w:r w:rsidRPr="002449DD">
              <w:t>20%</w:t>
            </w:r>
          </w:p>
        </w:tc>
      </w:tr>
      <w:tr w:rsidR="008F6EB6" w:rsidRPr="002449DD" w:rsidTr="00AF7430">
        <w:trPr>
          <w:trHeight w:val="150"/>
        </w:trPr>
        <w:tc>
          <w:tcPr>
            <w:tcW w:w="594" w:type="dxa"/>
          </w:tcPr>
          <w:p w:rsidR="008F6EB6" w:rsidRPr="002449DD" w:rsidRDefault="008F6EB6" w:rsidP="00AF7430">
            <w:pPr>
              <w:jc w:val="center"/>
            </w:pPr>
            <w:r w:rsidRPr="002449DD">
              <w:lastRenderedPageBreak/>
              <w:t>12</w:t>
            </w:r>
            <w:r w:rsidR="00E53922" w:rsidRPr="002449DD">
              <w:t>.</w:t>
            </w:r>
          </w:p>
        </w:tc>
        <w:tc>
          <w:tcPr>
            <w:tcW w:w="3042" w:type="dxa"/>
          </w:tcPr>
          <w:p w:rsidR="008F6EB6" w:rsidRPr="002449DD" w:rsidRDefault="008F6EB6" w:rsidP="00AF7430">
            <w:pPr>
              <w:autoSpaceDE/>
              <w:autoSpaceDN/>
            </w:pPr>
            <w:r w:rsidRPr="002449DD">
              <w:t>Участник регионального проекта</w:t>
            </w:r>
          </w:p>
        </w:tc>
        <w:tc>
          <w:tcPr>
            <w:tcW w:w="2568" w:type="dxa"/>
          </w:tcPr>
          <w:p w:rsidR="008F6EB6" w:rsidRPr="002449DD" w:rsidRDefault="008F6EB6" w:rsidP="00AF7430">
            <w:pPr>
              <w:autoSpaceDE/>
              <w:autoSpaceDN/>
              <w:jc w:val="center"/>
            </w:pPr>
            <w:r w:rsidRPr="002449DD">
              <w:t>О.Р.</w:t>
            </w:r>
            <w:r w:rsidR="00E53922" w:rsidRPr="002449DD">
              <w:t> </w:t>
            </w:r>
            <w:r w:rsidRPr="002449DD">
              <w:t>Козлова</w:t>
            </w:r>
          </w:p>
        </w:tc>
        <w:tc>
          <w:tcPr>
            <w:tcW w:w="3543" w:type="dxa"/>
          </w:tcPr>
          <w:p w:rsidR="008F6EB6" w:rsidRPr="002449DD" w:rsidRDefault="008F6EB6" w:rsidP="008F6EB6">
            <w:pPr>
              <w:autoSpaceDE/>
              <w:autoSpaceDN/>
              <w:jc w:val="center"/>
            </w:pPr>
            <w:r w:rsidRPr="002449DD">
              <w:t>Начальник отдела жилищного строительства министерства строительства Новосибирской области</w:t>
            </w:r>
          </w:p>
        </w:tc>
        <w:tc>
          <w:tcPr>
            <w:tcW w:w="3388" w:type="dxa"/>
          </w:tcPr>
          <w:p w:rsidR="008F6EB6" w:rsidRPr="002449DD" w:rsidRDefault="008F6EB6" w:rsidP="008F6EB6">
            <w:pPr>
              <w:autoSpaceDE/>
              <w:autoSpaceDN/>
              <w:jc w:val="center"/>
            </w:pPr>
            <w:r w:rsidRPr="002449DD">
              <w:rPr>
                <w:rFonts w:eastAsia="Calibri"/>
                <w:lang w:eastAsia="en-US"/>
              </w:rPr>
              <w:t>А.В. Колмаков, заместитель министра строительства Новосибирской области</w:t>
            </w:r>
          </w:p>
        </w:tc>
        <w:tc>
          <w:tcPr>
            <w:tcW w:w="1651" w:type="dxa"/>
          </w:tcPr>
          <w:p w:rsidR="008F6EB6" w:rsidRPr="002449DD" w:rsidRDefault="008F6EB6" w:rsidP="008F6EB6">
            <w:pPr>
              <w:autoSpaceDE/>
              <w:autoSpaceDN/>
              <w:jc w:val="center"/>
            </w:pPr>
            <w:r w:rsidRPr="002449DD">
              <w:t>30%</w:t>
            </w:r>
          </w:p>
        </w:tc>
      </w:tr>
      <w:tr w:rsidR="008F6EB6" w:rsidRPr="002449DD" w:rsidTr="006B3C91">
        <w:trPr>
          <w:trHeight w:val="138"/>
        </w:trPr>
        <w:tc>
          <w:tcPr>
            <w:tcW w:w="14786" w:type="dxa"/>
            <w:gridSpan w:val="6"/>
          </w:tcPr>
          <w:p w:rsidR="008F6EB6" w:rsidRPr="002449DD" w:rsidRDefault="008F6EB6" w:rsidP="00AF7430">
            <w:pPr>
              <w:autoSpaceDE/>
              <w:autoSpaceDN/>
              <w:jc w:val="center"/>
            </w:pPr>
            <w:r w:rsidRPr="002449DD">
              <w:t>Направлен перечень земельных участков, находящихся в федеральной собственности, не используемых по назначению и пригодных для жилищного строительства</w:t>
            </w:r>
            <w:r w:rsidR="00DB1DBF" w:rsidRPr="002449DD">
              <w:t xml:space="preserve"> </w:t>
            </w:r>
            <w:r w:rsidRPr="002449DD">
              <w:t>в Единый институт развития в жилищной сфере для рассмотрения</w:t>
            </w:r>
          </w:p>
        </w:tc>
      </w:tr>
      <w:tr w:rsidR="008F6EB6" w:rsidRPr="002449DD" w:rsidTr="00574361">
        <w:trPr>
          <w:trHeight w:val="138"/>
        </w:trPr>
        <w:tc>
          <w:tcPr>
            <w:tcW w:w="594" w:type="dxa"/>
          </w:tcPr>
          <w:p w:rsidR="008F6EB6" w:rsidRPr="002449DD" w:rsidRDefault="008F6EB6" w:rsidP="00AF7430">
            <w:pPr>
              <w:jc w:val="center"/>
            </w:pPr>
            <w:r w:rsidRPr="002449DD">
              <w:t>13</w:t>
            </w:r>
            <w:r w:rsidR="00E53922" w:rsidRPr="002449DD">
              <w:t>.</w:t>
            </w:r>
          </w:p>
        </w:tc>
        <w:tc>
          <w:tcPr>
            <w:tcW w:w="3042" w:type="dxa"/>
          </w:tcPr>
          <w:p w:rsidR="008F6EB6" w:rsidRPr="002449DD" w:rsidRDefault="008F6EB6" w:rsidP="00AF7430">
            <w:pPr>
              <w:autoSpaceDE/>
              <w:autoSpaceDN/>
            </w:pPr>
            <w:proofErr w:type="gramStart"/>
            <w:r w:rsidRPr="002449DD">
              <w:t>Ответственный</w:t>
            </w:r>
            <w:proofErr w:type="gramEnd"/>
            <w:r w:rsidRPr="002449DD">
              <w:t xml:space="preserve"> за достижение результата регионального проекта</w:t>
            </w:r>
          </w:p>
        </w:tc>
        <w:tc>
          <w:tcPr>
            <w:tcW w:w="2568" w:type="dxa"/>
          </w:tcPr>
          <w:p w:rsidR="008F6EB6" w:rsidRPr="002449DD" w:rsidRDefault="008F6EB6" w:rsidP="008F6EB6">
            <w:pPr>
              <w:autoSpaceDE/>
              <w:autoSpaceDN/>
              <w:jc w:val="center"/>
            </w:pPr>
            <w:r w:rsidRPr="002449DD">
              <w:t>И.И. Шмидт</w:t>
            </w:r>
          </w:p>
        </w:tc>
        <w:tc>
          <w:tcPr>
            <w:tcW w:w="3543" w:type="dxa"/>
          </w:tcPr>
          <w:p w:rsidR="008F6EB6" w:rsidRPr="002449DD" w:rsidRDefault="008F6EB6" w:rsidP="008F6EB6">
            <w:pPr>
              <w:autoSpaceDE/>
              <w:autoSpaceDN/>
              <w:jc w:val="center"/>
            </w:pPr>
            <w:r w:rsidRPr="002449DD">
              <w:t>Министр строительства Новосибирской области</w:t>
            </w:r>
          </w:p>
        </w:tc>
        <w:tc>
          <w:tcPr>
            <w:tcW w:w="3388" w:type="dxa"/>
          </w:tcPr>
          <w:p w:rsidR="008F6EB6" w:rsidRPr="002449DD" w:rsidRDefault="008F6EB6" w:rsidP="00AF7430">
            <w:pPr>
              <w:autoSpaceDE/>
              <w:autoSpaceDN/>
              <w:jc w:val="center"/>
            </w:pPr>
            <w:r w:rsidRPr="002449DD">
              <w:t>С.Н. Сёмка, заместитель Губернатора Новосибирской области</w:t>
            </w:r>
          </w:p>
        </w:tc>
        <w:tc>
          <w:tcPr>
            <w:tcW w:w="1651" w:type="dxa"/>
          </w:tcPr>
          <w:p w:rsidR="008F6EB6" w:rsidRPr="002449DD" w:rsidRDefault="008F6EB6" w:rsidP="00AF7430">
            <w:pPr>
              <w:autoSpaceDE/>
              <w:autoSpaceDN/>
              <w:jc w:val="center"/>
            </w:pPr>
            <w:r w:rsidRPr="002449DD">
              <w:t>20%</w:t>
            </w:r>
          </w:p>
        </w:tc>
      </w:tr>
      <w:tr w:rsidR="008F6EB6" w:rsidRPr="002449DD" w:rsidTr="00AF7430">
        <w:trPr>
          <w:trHeight w:val="167"/>
        </w:trPr>
        <w:tc>
          <w:tcPr>
            <w:tcW w:w="594" w:type="dxa"/>
          </w:tcPr>
          <w:p w:rsidR="008F6EB6" w:rsidRPr="002449DD" w:rsidRDefault="008F6EB6" w:rsidP="00AF7430">
            <w:pPr>
              <w:jc w:val="center"/>
            </w:pPr>
            <w:r w:rsidRPr="002449DD">
              <w:t>14</w:t>
            </w:r>
            <w:r w:rsidR="00E53922" w:rsidRPr="002449DD">
              <w:t>.</w:t>
            </w:r>
          </w:p>
        </w:tc>
        <w:tc>
          <w:tcPr>
            <w:tcW w:w="3042" w:type="dxa"/>
          </w:tcPr>
          <w:p w:rsidR="008F6EB6" w:rsidRPr="002449DD" w:rsidRDefault="008F6EB6" w:rsidP="00AF7430">
            <w:pPr>
              <w:autoSpaceDE/>
              <w:autoSpaceDN/>
            </w:pPr>
            <w:r w:rsidRPr="002449DD">
              <w:t>Участник регионального проекта</w:t>
            </w:r>
          </w:p>
        </w:tc>
        <w:tc>
          <w:tcPr>
            <w:tcW w:w="2568" w:type="dxa"/>
          </w:tcPr>
          <w:p w:rsidR="008F6EB6" w:rsidRPr="002449DD" w:rsidRDefault="008F6EB6" w:rsidP="00AF7430">
            <w:pPr>
              <w:autoSpaceDE/>
              <w:autoSpaceDN/>
              <w:jc w:val="center"/>
            </w:pPr>
            <w:r w:rsidRPr="002449DD">
              <w:t>Д.С.</w:t>
            </w:r>
            <w:r w:rsidR="00E53922" w:rsidRPr="002449DD">
              <w:t> </w:t>
            </w:r>
            <w:r w:rsidRPr="002449DD">
              <w:t>Тимонов</w:t>
            </w:r>
          </w:p>
        </w:tc>
        <w:tc>
          <w:tcPr>
            <w:tcW w:w="3543" w:type="dxa"/>
          </w:tcPr>
          <w:p w:rsidR="008F6EB6" w:rsidRPr="002449DD" w:rsidRDefault="008F6EB6" w:rsidP="00AF7430">
            <w:pPr>
              <w:autoSpaceDE/>
              <w:autoSpaceDN/>
              <w:jc w:val="center"/>
            </w:pPr>
            <w:r w:rsidRPr="002449DD">
              <w:t>Начальник управления архитектуры и градостроительства министерства строительства Новосибирской области</w:t>
            </w:r>
          </w:p>
        </w:tc>
        <w:tc>
          <w:tcPr>
            <w:tcW w:w="3388" w:type="dxa"/>
          </w:tcPr>
          <w:p w:rsidR="008F6EB6" w:rsidRPr="002449DD" w:rsidRDefault="008F6EB6" w:rsidP="00AF7430">
            <w:pPr>
              <w:autoSpaceDE/>
              <w:autoSpaceDN/>
              <w:jc w:val="center"/>
            </w:pPr>
            <w:r w:rsidRPr="002449DD">
              <w:t>И.И. Шмидт, министр строительства Новосибирской области</w:t>
            </w:r>
          </w:p>
        </w:tc>
        <w:tc>
          <w:tcPr>
            <w:tcW w:w="1651" w:type="dxa"/>
          </w:tcPr>
          <w:p w:rsidR="008F6EB6" w:rsidRPr="002449DD" w:rsidRDefault="008F6EB6" w:rsidP="00AF7430">
            <w:pPr>
              <w:autoSpaceDE/>
              <w:autoSpaceDN/>
              <w:jc w:val="center"/>
            </w:pPr>
            <w:r w:rsidRPr="002449DD">
              <w:t>30%</w:t>
            </w:r>
          </w:p>
        </w:tc>
      </w:tr>
    </w:tbl>
    <w:p w:rsidR="00342FC2" w:rsidRDefault="00342FC2" w:rsidP="00363E8A">
      <w:pPr>
        <w:autoSpaceDE/>
        <w:autoSpaceDN/>
        <w:spacing w:before="240" w:after="240"/>
        <w:jc w:val="center"/>
      </w:pPr>
    </w:p>
    <w:p w:rsidR="00E56D6D" w:rsidRDefault="00E56D6D" w:rsidP="00363E8A">
      <w:pPr>
        <w:autoSpaceDE/>
        <w:autoSpaceDN/>
        <w:spacing w:before="240" w:after="240"/>
        <w:jc w:val="center"/>
      </w:pPr>
    </w:p>
    <w:p w:rsidR="00E56D6D" w:rsidRDefault="00E56D6D" w:rsidP="00363E8A">
      <w:pPr>
        <w:autoSpaceDE/>
        <w:autoSpaceDN/>
        <w:spacing w:before="240" w:after="240"/>
        <w:jc w:val="center"/>
      </w:pPr>
    </w:p>
    <w:p w:rsidR="00E56D6D" w:rsidRDefault="00E56D6D" w:rsidP="00363E8A">
      <w:pPr>
        <w:autoSpaceDE/>
        <w:autoSpaceDN/>
        <w:spacing w:before="240" w:after="240"/>
        <w:jc w:val="center"/>
      </w:pPr>
    </w:p>
    <w:p w:rsidR="00E56D6D" w:rsidRPr="002449DD" w:rsidRDefault="00E56D6D" w:rsidP="00363E8A">
      <w:pPr>
        <w:autoSpaceDE/>
        <w:autoSpaceDN/>
        <w:spacing w:before="240" w:after="240"/>
        <w:jc w:val="center"/>
      </w:pPr>
    </w:p>
    <w:p w:rsidR="00032CB3" w:rsidRPr="002449DD" w:rsidRDefault="00032CB3" w:rsidP="00363E8A">
      <w:pPr>
        <w:autoSpaceDE/>
        <w:autoSpaceDN/>
        <w:spacing w:before="240" w:after="240"/>
        <w:jc w:val="center"/>
      </w:pPr>
    </w:p>
    <w:p w:rsidR="00032CB3" w:rsidRPr="002449DD" w:rsidRDefault="00032CB3" w:rsidP="00363E8A">
      <w:pPr>
        <w:autoSpaceDE/>
        <w:autoSpaceDN/>
        <w:spacing w:before="240" w:after="240"/>
        <w:jc w:val="center"/>
      </w:pPr>
    </w:p>
    <w:p w:rsidR="00AF7053" w:rsidRPr="002449DD" w:rsidRDefault="004754D9" w:rsidP="00363E8A">
      <w:pPr>
        <w:autoSpaceDE/>
        <w:autoSpaceDN/>
        <w:spacing w:before="240" w:after="240"/>
        <w:jc w:val="center"/>
      </w:pPr>
      <w:r w:rsidRPr="002449DD">
        <w:lastRenderedPageBreak/>
        <w:t>6. Дополнительная информация</w:t>
      </w:r>
    </w:p>
    <w:tbl>
      <w:tblPr>
        <w:tblStyle w:val="a8"/>
        <w:tblW w:w="14884" w:type="dxa"/>
        <w:tblInd w:w="-34" w:type="dxa"/>
        <w:tblLook w:val="04A0" w:firstRow="1" w:lastRow="0" w:firstColumn="1" w:lastColumn="0" w:noHBand="0" w:noVBand="1"/>
      </w:tblPr>
      <w:tblGrid>
        <w:gridCol w:w="14884"/>
      </w:tblGrid>
      <w:tr w:rsidR="004754D9" w:rsidRPr="002449DD" w:rsidTr="00C264C6">
        <w:trPr>
          <w:trHeight w:val="2394"/>
        </w:trPr>
        <w:tc>
          <w:tcPr>
            <w:tcW w:w="14884" w:type="dxa"/>
            <w:vAlign w:val="center"/>
          </w:tcPr>
          <w:p w:rsidR="00F173AA" w:rsidRPr="002449DD" w:rsidRDefault="00F173AA" w:rsidP="00AB367B">
            <w:pPr>
              <w:tabs>
                <w:tab w:val="left" w:pos="787"/>
              </w:tabs>
              <w:autoSpaceDE/>
              <w:autoSpaceDN/>
              <w:ind w:firstLine="743"/>
              <w:jc w:val="both"/>
              <w:rPr>
                <w:rFonts w:eastAsia="Calibri"/>
                <w:lang w:eastAsia="en-US"/>
              </w:rPr>
            </w:pPr>
            <w:proofErr w:type="gramStart"/>
            <w:r w:rsidRPr="002449DD">
              <w:rPr>
                <w:rFonts w:eastAsia="Calibri"/>
                <w:lang w:eastAsia="en-US"/>
              </w:rPr>
              <w:t>Реализация регионального проекта «Жилье», входящего в состав национального проекта «Жилье и городская среда», в совокупности с реализацией национальных проектов и их региональных составляющих по другим направлениям, определенн</w:t>
            </w:r>
            <w:r w:rsidR="004B6A71" w:rsidRPr="002449DD">
              <w:rPr>
                <w:rFonts w:eastAsia="Calibri"/>
                <w:lang w:eastAsia="en-US"/>
              </w:rPr>
              <w:t>ых</w:t>
            </w:r>
            <w:r w:rsidRPr="002449DD">
              <w:rPr>
                <w:rFonts w:eastAsia="Calibri"/>
                <w:lang w:eastAsia="en-US"/>
              </w:rPr>
              <w:t xml:space="preserve"> Указом Президента Российской Федерации В.В. Путина от 07.05.2018 №204</w:t>
            </w:r>
            <w:r w:rsidR="00AB367B" w:rsidRPr="002449DD">
              <w:rPr>
                <w:rFonts w:eastAsia="Calibri"/>
                <w:lang w:eastAsia="en-US"/>
              </w:rPr>
              <w:t xml:space="preserve"> «О национальных целях и стратегических задачах развития Российской Федерации на период до 2024 года»</w:t>
            </w:r>
            <w:r w:rsidRPr="002449DD">
              <w:rPr>
                <w:rFonts w:eastAsia="Calibri"/>
                <w:lang w:eastAsia="en-US"/>
              </w:rPr>
              <w:t>, при условии устойчивого роста реальных доходов граждан, обеспечения темпов</w:t>
            </w:r>
            <w:proofErr w:type="gramEnd"/>
            <w:r w:rsidRPr="002449DD">
              <w:rPr>
                <w:rFonts w:eastAsia="Calibri"/>
                <w:lang w:eastAsia="en-US"/>
              </w:rPr>
              <w:t xml:space="preserve"> экономического роста выше мировых при сохранении макроэкономической ситуации, в том числе инфляц</w:t>
            </w:r>
            <w:r w:rsidR="004B6A71" w:rsidRPr="002449DD">
              <w:rPr>
                <w:rFonts w:eastAsia="Calibri"/>
                <w:lang w:eastAsia="en-US"/>
              </w:rPr>
              <w:t xml:space="preserve">ии на уровне, не превышающем 4%, позволит обеспечить достижение </w:t>
            </w:r>
            <w:r w:rsidR="004B6A71" w:rsidRPr="002449DD">
              <w:t>увеличение объема жилищного строительства</w:t>
            </w:r>
            <w:r w:rsidR="009E535A" w:rsidRPr="002449DD">
              <w:t xml:space="preserve"> на территории Новосибирской области</w:t>
            </w:r>
            <w:r w:rsidR="004B6A71" w:rsidRPr="002449DD">
              <w:t xml:space="preserve"> не менее чем до </w:t>
            </w:r>
            <w:r w:rsidR="00C906CC">
              <w:t xml:space="preserve">2,62 </w:t>
            </w:r>
            <w:r w:rsidR="004B6A71" w:rsidRPr="002449DD">
              <w:t>млн. квадратных метров к 2024 году.</w:t>
            </w:r>
          </w:p>
          <w:p w:rsidR="00AB367B" w:rsidRPr="002449DD" w:rsidRDefault="00AB367B" w:rsidP="00B22CB4">
            <w:pPr>
              <w:autoSpaceDE/>
              <w:autoSpaceDN/>
              <w:ind w:firstLine="743"/>
              <w:rPr>
                <w:rFonts w:eastAsia="Calibri"/>
                <w:b/>
                <w:lang w:eastAsia="en-US"/>
              </w:rPr>
            </w:pPr>
            <w:r w:rsidRPr="002449DD">
              <w:rPr>
                <w:rFonts w:eastAsia="Calibri"/>
                <w:b/>
                <w:lang w:eastAsia="en-US"/>
              </w:rPr>
              <w:t>Основные определения и детализация терминологии регионального проекта «Жилье»</w:t>
            </w:r>
            <w:r w:rsidR="00B22CB4" w:rsidRPr="002449DD">
              <w:rPr>
                <w:rFonts w:eastAsia="Calibri"/>
                <w:b/>
                <w:lang w:eastAsia="en-US"/>
              </w:rPr>
              <w:t>:</w:t>
            </w:r>
          </w:p>
          <w:p w:rsidR="00AB367B" w:rsidRPr="002449DD" w:rsidRDefault="00AB367B" w:rsidP="00AB367B">
            <w:pPr>
              <w:autoSpaceDE/>
              <w:autoSpaceDN/>
              <w:ind w:firstLine="743"/>
              <w:jc w:val="both"/>
              <w:rPr>
                <w:rFonts w:eastAsia="Calibri"/>
                <w:lang w:eastAsia="en-US"/>
              </w:rPr>
            </w:pPr>
            <w:proofErr w:type="gramStart"/>
            <w:r w:rsidRPr="002449DD">
              <w:rPr>
                <w:rFonts w:eastAsia="Calibri"/>
                <w:lang w:eastAsia="en-US"/>
              </w:rPr>
              <w:t>«</w:t>
            </w:r>
            <w:r w:rsidR="00B22CB4" w:rsidRPr="002449DD">
              <w:rPr>
                <w:rFonts w:eastAsia="Calibri"/>
                <w:b/>
                <w:lang w:eastAsia="en-US"/>
              </w:rPr>
              <w:t>с</w:t>
            </w:r>
            <w:r w:rsidRPr="002449DD">
              <w:rPr>
                <w:rFonts w:eastAsia="Calibri"/>
                <w:b/>
                <w:lang w:eastAsia="en-US"/>
              </w:rPr>
              <w:t>овершенствование механизмов государственной поддержки строительства стандартного жилья</w:t>
            </w:r>
            <w:r w:rsidRPr="002449DD">
              <w:rPr>
                <w:rFonts w:eastAsia="Calibri"/>
                <w:lang w:eastAsia="en-US"/>
              </w:rPr>
              <w:t>» - реализация мероприятий по стимулированию программ развития жилищного строительства субъектов Российской Федерации в соответствии с правилами, утвержденными постановлением Правительства Российской Федерации от 30.12.2017 № 1710 «Об утверждении государственной программы Российской Федерации «Обеспечение доступным и комфортным жильем и коммунальными услугами граждан Российской Федерации»</w:t>
            </w:r>
            <w:r w:rsidR="00B22CB4" w:rsidRPr="002449DD">
              <w:rPr>
                <w:rFonts w:eastAsia="Calibri"/>
                <w:lang w:eastAsia="en-US"/>
              </w:rPr>
              <w:t>;</w:t>
            </w:r>
            <w:proofErr w:type="gramEnd"/>
          </w:p>
          <w:p w:rsidR="00A12DD5" w:rsidRPr="002449DD" w:rsidRDefault="00C04921" w:rsidP="00AB367B">
            <w:pPr>
              <w:autoSpaceDE/>
              <w:autoSpaceDN/>
              <w:ind w:firstLine="743"/>
              <w:rPr>
                <w:rFonts w:eastAsia="Calibri"/>
                <w:b/>
                <w:lang w:eastAsia="en-US"/>
              </w:rPr>
            </w:pPr>
            <w:r w:rsidRPr="002449DD">
              <w:rPr>
                <w:rFonts w:eastAsia="Calibri"/>
                <w:b/>
                <w:lang w:eastAsia="en-US"/>
              </w:rPr>
              <w:t>«</w:t>
            </w:r>
            <w:r w:rsidR="00B22CB4" w:rsidRPr="002449DD">
              <w:rPr>
                <w:rFonts w:eastAsia="Calibri"/>
                <w:b/>
                <w:lang w:eastAsia="en-US"/>
              </w:rPr>
              <w:t>с</w:t>
            </w:r>
            <w:r w:rsidRPr="002449DD">
              <w:rPr>
                <w:rFonts w:eastAsia="Calibri"/>
                <w:b/>
                <w:lang w:eastAsia="en-US"/>
              </w:rPr>
              <w:t xml:space="preserve">тандартное жилье» </w:t>
            </w:r>
            <w:r w:rsidRPr="002449DD">
              <w:rPr>
                <w:rFonts w:eastAsia="Calibri"/>
                <w:lang w:eastAsia="en-US"/>
              </w:rPr>
              <w:t xml:space="preserve">- </w:t>
            </w:r>
            <w:r w:rsidR="007B4D65" w:rsidRPr="002449DD">
              <w:rPr>
                <w:rFonts w:eastAsia="Calibri"/>
                <w:lang w:eastAsia="en-US"/>
              </w:rPr>
              <w:t xml:space="preserve">в соответствии с Федеральным законом от 31.12.2017 № 506-ФЗ «О внесении изменений в Федеральный закон «О содействии развитию </w:t>
            </w:r>
            <w:proofErr w:type="gramStart"/>
            <w:r w:rsidR="007B4D65" w:rsidRPr="002449DD">
              <w:rPr>
                <w:rFonts w:eastAsia="Calibri"/>
                <w:lang w:eastAsia="en-US"/>
              </w:rPr>
              <w:t>жилищного</w:t>
            </w:r>
            <w:proofErr w:type="gramEnd"/>
            <w:r w:rsidR="007B4D65" w:rsidRPr="002449DD">
              <w:rPr>
                <w:rFonts w:eastAsia="Calibri"/>
                <w:lang w:eastAsia="en-US"/>
              </w:rPr>
              <w:t xml:space="preserve"> строительства» и отдельные законодательные акты Российской Федерации»</w:t>
            </w:r>
            <w:r w:rsidR="00B22CB4" w:rsidRPr="002449DD">
              <w:rPr>
                <w:rFonts w:eastAsia="Calibri"/>
                <w:lang w:eastAsia="en-US"/>
              </w:rPr>
              <w:t>;</w:t>
            </w:r>
            <w:r w:rsidR="00A12DD5" w:rsidRPr="002449DD">
              <w:rPr>
                <w:rFonts w:eastAsia="Calibri"/>
                <w:b/>
                <w:lang w:eastAsia="en-US"/>
              </w:rPr>
              <w:t xml:space="preserve"> </w:t>
            </w:r>
          </w:p>
          <w:p w:rsidR="001B3B3D" w:rsidRPr="002449DD" w:rsidRDefault="003D2C10" w:rsidP="00AB367B">
            <w:pPr>
              <w:autoSpaceDE/>
              <w:autoSpaceDN/>
              <w:ind w:firstLine="743"/>
              <w:rPr>
                <w:rFonts w:eastAsia="Calibri"/>
                <w:lang w:eastAsia="en-US"/>
              </w:rPr>
            </w:pPr>
            <w:r w:rsidRPr="002449DD">
              <w:rPr>
                <w:rFonts w:eastAsia="Calibri"/>
                <w:b/>
                <w:lang w:eastAsia="en-US"/>
              </w:rPr>
              <w:t xml:space="preserve"> </w:t>
            </w:r>
            <w:r w:rsidR="001B3B3D" w:rsidRPr="002449DD">
              <w:rPr>
                <w:rFonts w:eastAsia="Calibri"/>
                <w:b/>
                <w:lang w:eastAsia="en-US"/>
              </w:rPr>
              <w:t>«</w:t>
            </w:r>
            <w:r w:rsidR="00B22CB4" w:rsidRPr="002449DD">
              <w:rPr>
                <w:rFonts w:eastAsia="Calibri"/>
                <w:b/>
                <w:lang w:eastAsia="en-US"/>
              </w:rPr>
              <w:t>с</w:t>
            </w:r>
            <w:r w:rsidR="001B3B3D" w:rsidRPr="002449DD">
              <w:rPr>
                <w:rFonts w:eastAsia="Calibri"/>
                <w:b/>
                <w:lang w:eastAsia="en-US"/>
              </w:rPr>
              <w:t>нижение административной нагрузки на застройщиков, совершенствование нормативно-правовой базы и порядка регулирования деятельности в сфере жилищного строительства»</w:t>
            </w:r>
            <w:r w:rsidR="001B3B3D" w:rsidRPr="002449DD">
              <w:rPr>
                <w:rFonts w:eastAsia="Calibri"/>
                <w:lang w:eastAsia="en-US"/>
              </w:rPr>
              <w:t xml:space="preserve"> - оптимизация процедур в жилищном строительстве и</w:t>
            </w:r>
            <w:r w:rsidR="00B22CB4" w:rsidRPr="002449DD">
              <w:rPr>
                <w:rFonts w:eastAsia="Calibri"/>
                <w:lang w:eastAsia="en-US"/>
              </w:rPr>
              <w:t xml:space="preserve"> снижение издержек застройщиков;</w:t>
            </w:r>
          </w:p>
          <w:p w:rsidR="00A12DD5" w:rsidRPr="002449DD" w:rsidRDefault="001B3B3D" w:rsidP="00B07879">
            <w:pPr>
              <w:autoSpaceDE/>
              <w:autoSpaceDN/>
              <w:ind w:firstLine="743"/>
              <w:rPr>
                <w:rFonts w:eastAsia="Calibri"/>
                <w:lang w:eastAsia="en-US"/>
              </w:rPr>
            </w:pPr>
            <w:r w:rsidRPr="002449DD">
              <w:rPr>
                <w:rFonts w:eastAsia="Calibri"/>
                <w:b/>
                <w:lang w:eastAsia="en-US"/>
              </w:rPr>
              <w:t>«</w:t>
            </w:r>
            <w:r w:rsidR="00B22CB4" w:rsidRPr="002449DD">
              <w:rPr>
                <w:rFonts w:eastAsia="Calibri"/>
                <w:b/>
                <w:lang w:eastAsia="en-US"/>
              </w:rPr>
              <w:t>о</w:t>
            </w:r>
            <w:r w:rsidRPr="002449DD">
              <w:rPr>
                <w:rFonts w:eastAsia="Calibri"/>
                <w:b/>
                <w:lang w:eastAsia="en-US"/>
              </w:rPr>
              <w:t>беспечение эффективного использования земель»</w:t>
            </w:r>
            <w:r w:rsidRPr="002449DD">
              <w:rPr>
                <w:rFonts w:eastAsia="Calibri"/>
                <w:lang w:eastAsia="en-US"/>
              </w:rPr>
              <w:t xml:space="preserve"> - комплекс мер нормативно-правового регулирования, направленных на вовлечение свободных и неэффективно используемых земельных участков, прежде всего в границах городов, в целях ма</w:t>
            </w:r>
            <w:r w:rsidR="00B22CB4" w:rsidRPr="002449DD">
              <w:rPr>
                <w:rFonts w:eastAsia="Calibri"/>
                <w:lang w:eastAsia="en-US"/>
              </w:rPr>
              <w:t>ссового жилищного строительства;</w:t>
            </w:r>
          </w:p>
        </w:tc>
      </w:tr>
    </w:tbl>
    <w:p w:rsidR="0008468F" w:rsidRPr="002449DD" w:rsidRDefault="0008468F" w:rsidP="00363E8A">
      <w:pPr>
        <w:autoSpaceDE/>
        <w:autoSpaceDN/>
      </w:pPr>
    </w:p>
    <w:p w:rsidR="0008468F" w:rsidRPr="002449DD" w:rsidRDefault="0008468F">
      <w:pPr>
        <w:autoSpaceDE/>
        <w:autoSpaceDN/>
      </w:pPr>
      <w:r w:rsidRPr="002449DD">
        <w:br w:type="page"/>
      </w:r>
    </w:p>
    <w:p w:rsidR="0008468F" w:rsidRPr="002449DD" w:rsidRDefault="0008468F" w:rsidP="0008468F">
      <w:pPr>
        <w:autoSpaceDE/>
        <w:autoSpaceDN/>
        <w:ind w:left="10490"/>
        <w:jc w:val="center"/>
      </w:pPr>
      <w:r w:rsidRPr="002449DD">
        <w:lastRenderedPageBreak/>
        <w:t>ПРИЛОЖЕНИЕ 1</w:t>
      </w:r>
    </w:p>
    <w:p w:rsidR="0008468F" w:rsidRPr="002449DD" w:rsidRDefault="0008468F" w:rsidP="00923071">
      <w:pPr>
        <w:autoSpaceDE/>
        <w:autoSpaceDN/>
        <w:ind w:left="10490"/>
        <w:jc w:val="center"/>
        <w:rPr>
          <w:i/>
        </w:rPr>
      </w:pPr>
      <w:r w:rsidRPr="002449DD">
        <w:t xml:space="preserve">к паспорту </w:t>
      </w:r>
      <w:r w:rsidR="00565128" w:rsidRPr="002449DD">
        <w:t>регионального</w:t>
      </w:r>
      <w:r w:rsidRPr="002449DD">
        <w:t xml:space="preserve"> проекта </w:t>
      </w:r>
      <w:r w:rsidR="00827DF3" w:rsidRPr="002449DD">
        <w:t xml:space="preserve">Новосибирской области </w:t>
      </w:r>
      <w:r w:rsidR="00923071" w:rsidRPr="002449DD">
        <w:t>«Жилье»</w:t>
      </w:r>
    </w:p>
    <w:p w:rsidR="00AF7053" w:rsidRPr="002449DD" w:rsidRDefault="00AF7053" w:rsidP="00363E8A">
      <w:pPr>
        <w:autoSpaceDE/>
        <w:autoSpaceDN/>
      </w:pPr>
    </w:p>
    <w:p w:rsidR="0008468F" w:rsidRPr="002449DD" w:rsidRDefault="0008468F" w:rsidP="00363E8A">
      <w:pPr>
        <w:autoSpaceDE/>
        <w:autoSpaceDN/>
      </w:pPr>
    </w:p>
    <w:p w:rsidR="0008468F" w:rsidRPr="002449DD" w:rsidRDefault="0008468F" w:rsidP="00363E8A">
      <w:pPr>
        <w:autoSpaceDE/>
        <w:autoSpaceDN/>
      </w:pPr>
    </w:p>
    <w:p w:rsidR="0008468F" w:rsidRPr="002449DD" w:rsidRDefault="0008468F" w:rsidP="005F391F">
      <w:pPr>
        <w:autoSpaceDE/>
        <w:autoSpaceDN/>
        <w:spacing w:after="240"/>
        <w:jc w:val="center"/>
      </w:pPr>
      <w:r w:rsidRPr="002449DD">
        <w:t xml:space="preserve">План мероприятий по реализации </w:t>
      </w:r>
      <w:r w:rsidR="0031299D" w:rsidRPr="002449DD">
        <w:t>регионального</w:t>
      </w:r>
      <w:r w:rsidRPr="002449DD">
        <w:t xml:space="preserve"> проекта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46"/>
        <w:gridCol w:w="4307"/>
        <w:gridCol w:w="1645"/>
        <w:gridCol w:w="1570"/>
        <w:gridCol w:w="2387"/>
        <w:gridCol w:w="2686"/>
        <w:gridCol w:w="1345"/>
      </w:tblGrid>
      <w:tr w:rsidR="004F1434" w:rsidRPr="002449DD" w:rsidTr="004F1434">
        <w:trPr>
          <w:tblHeader/>
        </w:trPr>
        <w:tc>
          <w:tcPr>
            <w:tcW w:w="846" w:type="dxa"/>
            <w:vMerge w:val="restart"/>
            <w:vAlign w:val="center"/>
          </w:tcPr>
          <w:p w:rsidR="0008468F" w:rsidRPr="002449DD" w:rsidRDefault="0008468F" w:rsidP="0008468F">
            <w:pPr>
              <w:autoSpaceDE/>
              <w:autoSpaceDN/>
              <w:jc w:val="center"/>
            </w:pPr>
            <w:r w:rsidRPr="002449DD">
              <w:t>№</w:t>
            </w:r>
          </w:p>
          <w:p w:rsidR="0008468F" w:rsidRPr="002449DD" w:rsidRDefault="0008468F" w:rsidP="0008468F">
            <w:pPr>
              <w:autoSpaceDE/>
              <w:autoSpaceDN/>
              <w:jc w:val="center"/>
            </w:pPr>
            <w:proofErr w:type="gramStart"/>
            <w:r w:rsidRPr="002449DD">
              <w:t>п</w:t>
            </w:r>
            <w:proofErr w:type="gramEnd"/>
            <w:r w:rsidRPr="002449DD">
              <w:t>/п</w:t>
            </w:r>
          </w:p>
        </w:tc>
        <w:tc>
          <w:tcPr>
            <w:tcW w:w="4307" w:type="dxa"/>
            <w:vMerge w:val="restart"/>
            <w:vAlign w:val="center"/>
          </w:tcPr>
          <w:p w:rsidR="0008468F" w:rsidRPr="002449DD" w:rsidRDefault="0008468F" w:rsidP="0008468F">
            <w:pPr>
              <w:autoSpaceDE/>
              <w:autoSpaceDN/>
              <w:jc w:val="center"/>
            </w:pPr>
            <w:r w:rsidRPr="002449DD">
              <w:t>Наименование результата, мероприятия, контрольной точки</w:t>
            </w:r>
          </w:p>
        </w:tc>
        <w:tc>
          <w:tcPr>
            <w:tcW w:w="3215" w:type="dxa"/>
            <w:gridSpan w:val="2"/>
            <w:vAlign w:val="center"/>
          </w:tcPr>
          <w:p w:rsidR="0008468F" w:rsidRPr="002449DD" w:rsidRDefault="0008468F" w:rsidP="0008468F">
            <w:pPr>
              <w:autoSpaceDE/>
              <w:autoSpaceDN/>
              <w:jc w:val="center"/>
            </w:pPr>
            <w:r w:rsidRPr="002449DD">
              <w:t>Сроки реализации</w:t>
            </w:r>
          </w:p>
        </w:tc>
        <w:tc>
          <w:tcPr>
            <w:tcW w:w="2387" w:type="dxa"/>
            <w:vMerge w:val="restart"/>
            <w:vAlign w:val="center"/>
          </w:tcPr>
          <w:p w:rsidR="0008468F" w:rsidRPr="002449DD" w:rsidRDefault="0008468F" w:rsidP="0008468F">
            <w:pPr>
              <w:jc w:val="center"/>
            </w:pPr>
            <w:r w:rsidRPr="002449DD">
              <w:t>Ответственный исполнитель</w:t>
            </w:r>
          </w:p>
        </w:tc>
        <w:tc>
          <w:tcPr>
            <w:tcW w:w="2686" w:type="dxa"/>
            <w:vMerge w:val="restart"/>
            <w:vAlign w:val="center"/>
          </w:tcPr>
          <w:p w:rsidR="0008468F" w:rsidRPr="002449DD" w:rsidRDefault="0008468F" w:rsidP="0008468F">
            <w:pPr>
              <w:autoSpaceDE/>
              <w:autoSpaceDN/>
              <w:jc w:val="center"/>
            </w:pPr>
            <w:r w:rsidRPr="002449DD">
              <w:t>Вид документа</w:t>
            </w:r>
            <w:r w:rsidR="0074019E" w:rsidRPr="002449DD">
              <w:t xml:space="preserve"> и характеристика результата</w:t>
            </w:r>
          </w:p>
        </w:tc>
        <w:tc>
          <w:tcPr>
            <w:tcW w:w="1345" w:type="dxa"/>
            <w:vMerge w:val="restart"/>
            <w:vAlign w:val="center"/>
          </w:tcPr>
          <w:p w:rsidR="0008468F" w:rsidRPr="002449DD" w:rsidRDefault="0008468F" w:rsidP="0008468F">
            <w:pPr>
              <w:autoSpaceDE/>
              <w:autoSpaceDN/>
              <w:jc w:val="center"/>
            </w:pPr>
            <w:r w:rsidRPr="002449DD">
              <w:t>Уровень контроля</w:t>
            </w:r>
          </w:p>
        </w:tc>
      </w:tr>
      <w:tr w:rsidR="0061480C" w:rsidRPr="002449DD" w:rsidTr="004F1434">
        <w:trPr>
          <w:tblHeader/>
        </w:trPr>
        <w:tc>
          <w:tcPr>
            <w:tcW w:w="846" w:type="dxa"/>
            <w:vMerge/>
            <w:vAlign w:val="center"/>
          </w:tcPr>
          <w:p w:rsidR="0008468F" w:rsidRPr="002449DD" w:rsidRDefault="0008468F" w:rsidP="0008468F">
            <w:pPr>
              <w:autoSpaceDE/>
              <w:autoSpaceDN/>
              <w:jc w:val="center"/>
            </w:pPr>
          </w:p>
        </w:tc>
        <w:tc>
          <w:tcPr>
            <w:tcW w:w="4307" w:type="dxa"/>
            <w:vMerge/>
            <w:vAlign w:val="center"/>
          </w:tcPr>
          <w:p w:rsidR="0008468F" w:rsidRPr="002449DD" w:rsidRDefault="0008468F" w:rsidP="0008468F">
            <w:pPr>
              <w:autoSpaceDE/>
              <w:autoSpaceDN/>
              <w:jc w:val="center"/>
            </w:pPr>
          </w:p>
        </w:tc>
        <w:tc>
          <w:tcPr>
            <w:tcW w:w="1645" w:type="dxa"/>
            <w:vAlign w:val="center"/>
          </w:tcPr>
          <w:p w:rsidR="0008468F" w:rsidRPr="002449DD" w:rsidRDefault="0008468F" w:rsidP="0008468F">
            <w:pPr>
              <w:autoSpaceDE/>
              <w:autoSpaceDN/>
              <w:jc w:val="center"/>
            </w:pPr>
            <w:r w:rsidRPr="002449DD">
              <w:t>Начало</w:t>
            </w:r>
          </w:p>
        </w:tc>
        <w:tc>
          <w:tcPr>
            <w:tcW w:w="1570" w:type="dxa"/>
            <w:vAlign w:val="center"/>
          </w:tcPr>
          <w:p w:rsidR="0008468F" w:rsidRPr="002449DD" w:rsidRDefault="0008468F" w:rsidP="0008468F">
            <w:pPr>
              <w:autoSpaceDE/>
              <w:autoSpaceDN/>
              <w:jc w:val="center"/>
            </w:pPr>
            <w:r w:rsidRPr="002449DD">
              <w:t>Окончание</w:t>
            </w:r>
          </w:p>
        </w:tc>
        <w:tc>
          <w:tcPr>
            <w:tcW w:w="2387" w:type="dxa"/>
            <w:vMerge/>
            <w:vAlign w:val="center"/>
          </w:tcPr>
          <w:p w:rsidR="0008468F" w:rsidRPr="002449DD" w:rsidRDefault="0008468F" w:rsidP="0008468F">
            <w:pPr>
              <w:autoSpaceDE/>
              <w:autoSpaceDN/>
              <w:jc w:val="center"/>
            </w:pPr>
          </w:p>
        </w:tc>
        <w:tc>
          <w:tcPr>
            <w:tcW w:w="2686" w:type="dxa"/>
            <w:vMerge/>
            <w:vAlign w:val="center"/>
          </w:tcPr>
          <w:p w:rsidR="0008468F" w:rsidRPr="002449DD" w:rsidRDefault="0008468F" w:rsidP="0008468F">
            <w:pPr>
              <w:autoSpaceDE/>
              <w:autoSpaceDN/>
              <w:jc w:val="center"/>
            </w:pPr>
          </w:p>
        </w:tc>
        <w:tc>
          <w:tcPr>
            <w:tcW w:w="1345" w:type="dxa"/>
            <w:vMerge/>
            <w:vAlign w:val="center"/>
          </w:tcPr>
          <w:p w:rsidR="0008468F" w:rsidRPr="002449DD" w:rsidRDefault="0008468F" w:rsidP="0008468F">
            <w:pPr>
              <w:autoSpaceDE/>
              <w:autoSpaceDN/>
              <w:jc w:val="center"/>
            </w:pPr>
          </w:p>
        </w:tc>
      </w:tr>
      <w:tr w:rsidR="00A07D5C" w:rsidRPr="002449DD" w:rsidTr="00DF3C24">
        <w:trPr>
          <w:trHeight w:val="203"/>
        </w:trPr>
        <w:tc>
          <w:tcPr>
            <w:tcW w:w="846" w:type="dxa"/>
          </w:tcPr>
          <w:p w:rsidR="00A07D5C" w:rsidRPr="002449DD" w:rsidRDefault="00A07D5C" w:rsidP="0008468F">
            <w:pPr>
              <w:autoSpaceDE/>
              <w:autoSpaceDN/>
              <w:jc w:val="center"/>
            </w:pPr>
            <w:r w:rsidRPr="002449DD">
              <w:t>1.</w:t>
            </w:r>
          </w:p>
        </w:tc>
        <w:tc>
          <w:tcPr>
            <w:tcW w:w="13940" w:type="dxa"/>
            <w:gridSpan w:val="6"/>
          </w:tcPr>
          <w:p w:rsidR="00172391" w:rsidRPr="002449DD" w:rsidRDefault="00172391" w:rsidP="00172391">
            <w:pPr>
              <w:autoSpaceDE/>
              <w:autoSpaceDN/>
              <w:jc w:val="both"/>
            </w:pPr>
            <w:r w:rsidRPr="002449DD">
              <w:t>Принято решение об участии в реализации мероприятий по стимулированию программ развития жилищного строительства субъектов Российской Федерации в целях получения средств из федерального бюджета</w:t>
            </w:r>
          </w:p>
        </w:tc>
      </w:tr>
      <w:tr w:rsidR="0061480C" w:rsidRPr="002449DD" w:rsidTr="004F1434">
        <w:trPr>
          <w:trHeight w:val="121"/>
        </w:trPr>
        <w:tc>
          <w:tcPr>
            <w:tcW w:w="846" w:type="dxa"/>
          </w:tcPr>
          <w:p w:rsidR="007C6DEB" w:rsidRPr="002449DD" w:rsidRDefault="007C6DEB" w:rsidP="0008468F">
            <w:pPr>
              <w:jc w:val="center"/>
            </w:pPr>
            <w:r w:rsidRPr="002449DD">
              <w:t>1.1.1.</w:t>
            </w:r>
          </w:p>
        </w:tc>
        <w:tc>
          <w:tcPr>
            <w:tcW w:w="4307" w:type="dxa"/>
          </w:tcPr>
          <w:p w:rsidR="007C6DEB" w:rsidRPr="002449DD" w:rsidRDefault="007C6DEB" w:rsidP="000D7E58">
            <w:r w:rsidRPr="002449DD">
              <w:t xml:space="preserve">Обобщена информация о площадках комплексной застройки, на территориях которых планируется </w:t>
            </w:r>
            <w:r w:rsidR="000D7E58" w:rsidRPr="002449DD">
              <w:t>ввод жилья</w:t>
            </w:r>
          </w:p>
        </w:tc>
        <w:tc>
          <w:tcPr>
            <w:tcW w:w="1645" w:type="dxa"/>
          </w:tcPr>
          <w:p w:rsidR="007C6DEB" w:rsidRPr="002449DD" w:rsidRDefault="007C6DEB" w:rsidP="0008468F">
            <w:pPr>
              <w:autoSpaceDE/>
              <w:autoSpaceDN/>
              <w:jc w:val="center"/>
            </w:pPr>
            <w:r w:rsidRPr="002449DD">
              <w:t>01.06.2018</w:t>
            </w:r>
          </w:p>
        </w:tc>
        <w:tc>
          <w:tcPr>
            <w:tcW w:w="1570" w:type="dxa"/>
          </w:tcPr>
          <w:p w:rsidR="007C6DEB" w:rsidRPr="002449DD" w:rsidRDefault="007C6DEB" w:rsidP="0008468F">
            <w:pPr>
              <w:autoSpaceDE/>
              <w:autoSpaceDN/>
              <w:jc w:val="center"/>
            </w:pPr>
            <w:r w:rsidRPr="002449DD">
              <w:t>01.07.2018</w:t>
            </w:r>
          </w:p>
        </w:tc>
        <w:tc>
          <w:tcPr>
            <w:tcW w:w="2387" w:type="dxa"/>
          </w:tcPr>
          <w:p w:rsidR="00993BA0" w:rsidRPr="002449DD" w:rsidRDefault="00993BA0" w:rsidP="0008468F">
            <w:pPr>
              <w:autoSpaceDE/>
              <w:autoSpaceDN/>
              <w:jc w:val="center"/>
            </w:pPr>
            <w:r w:rsidRPr="002449DD">
              <w:t>И.И.</w:t>
            </w:r>
            <w:r w:rsidR="005D708D" w:rsidRPr="002449DD">
              <w:t> </w:t>
            </w:r>
            <w:r w:rsidRPr="002449DD">
              <w:t>Шмидт</w:t>
            </w:r>
          </w:p>
          <w:p w:rsidR="007C6DEB" w:rsidRPr="002449DD" w:rsidRDefault="007C6DEB" w:rsidP="0008468F">
            <w:pPr>
              <w:autoSpaceDE/>
              <w:autoSpaceDN/>
              <w:jc w:val="center"/>
            </w:pPr>
            <w:r w:rsidRPr="002449DD">
              <w:t>А.В.</w:t>
            </w:r>
            <w:r w:rsidR="005D708D" w:rsidRPr="002449DD">
              <w:t> </w:t>
            </w:r>
            <w:r w:rsidRPr="002449DD">
              <w:t>Колмаков</w:t>
            </w:r>
          </w:p>
          <w:p w:rsidR="007C6DEB" w:rsidRPr="002449DD" w:rsidRDefault="007C6DEB" w:rsidP="0008468F">
            <w:pPr>
              <w:autoSpaceDE/>
              <w:autoSpaceDN/>
              <w:jc w:val="center"/>
            </w:pPr>
            <w:r w:rsidRPr="002449DD">
              <w:t>Д.С.</w:t>
            </w:r>
            <w:r w:rsidR="005D708D" w:rsidRPr="002449DD">
              <w:t> </w:t>
            </w:r>
            <w:r w:rsidRPr="002449DD">
              <w:t>Тимонов</w:t>
            </w:r>
          </w:p>
        </w:tc>
        <w:tc>
          <w:tcPr>
            <w:tcW w:w="2686" w:type="dxa"/>
          </w:tcPr>
          <w:p w:rsidR="007C6DEB" w:rsidRPr="002449DD" w:rsidRDefault="000D7E58" w:rsidP="000D7E58">
            <w:pPr>
              <w:jc w:val="center"/>
            </w:pPr>
            <w:r w:rsidRPr="002449DD">
              <w:t>Принято решение</w:t>
            </w:r>
            <w:r w:rsidR="0002773F" w:rsidRPr="002449DD">
              <w:t xml:space="preserve"> </w:t>
            </w:r>
            <w:r w:rsidRPr="002449DD">
              <w:t>о</w:t>
            </w:r>
            <w:r w:rsidR="0002773F" w:rsidRPr="002449DD">
              <w:t xml:space="preserve"> </w:t>
            </w:r>
            <w:r w:rsidRPr="002449DD">
              <w:t>развитии территорий, на</w:t>
            </w:r>
            <w:r w:rsidR="0002773F" w:rsidRPr="002449DD">
              <w:t xml:space="preserve"> </w:t>
            </w:r>
            <w:r w:rsidRPr="002449DD">
              <w:t xml:space="preserve">которых планируется ввод жилья </w:t>
            </w:r>
          </w:p>
        </w:tc>
        <w:tc>
          <w:tcPr>
            <w:tcW w:w="1345" w:type="dxa"/>
          </w:tcPr>
          <w:p w:rsidR="007C6DEB" w:rsidRPr="002449DD" w:rsidRDefault="007C6DEB" w:rsidP="007C6DEB">
            <w:pPr>
              <w:jc w:val="center"/>
            </w:pPr>
            <w:r w:rsidRPr="002449DD">
              <w:t>РП</w:t>
            </w:r>
            <w:bookmarkStart w:id="1" w:name="_Ref529712153"/>
            <w:r w:rsidR="004D024F" w:rsidRPr="002449DD">
              <w:rPr>
                <w:rStyle w:val="ae"/>
              </w:rPr>
              <w:endnoteReference w:id="1"/>
            </w:r>
            <w:bookmarkEnd w:id="1"/>
          </w:p>
        </w:tc>
      </w:tr>
      <w:tr w:rsidR="0061480C" w:rsidRPr="002449DD" w:rsidTr="004F1434">
        <w:trPr>
          <w:trHeight w:val="184"/>
        </w:trPr>
        <w:tc>
          <w:tcPr>
            <w:tcW w:w="846" w:type="dxa"/>
          </w:tcPr>
          <w:p w:rsidR="00993BA0" w:rsidRPr="002449DD" w:rsidRDefault="00993BA0" w:rsidP="000D7E58">
            <w:pPr>
              <w:jc w:val="center"/>
            </w:pPr>
            <w:r w:rsidRPr="002449DD">
              <w:t>1.1.</w:t>
            </w:r>
            <w:r w:rsidR="000D7E58" w:rsidRPr="002449DD">
              <w:t>2</w:t>
            </w:r>
            <w:r w:rsidRPr="002449DD">
              <w:t>.</w:t>
            </w:r>
          </w:p>
        </w:tc>
        <w:tc>
          <w:tcPr>
            <w:tcW w:w="4307" w:type="dxa"/>
          </w:tcPr>
          <w:p w:rsidR="00993BA0" w:rsidRPr="002449DD" w:rsidRDefault="00CE7010" w:rsidP="00CE7010">
            <w:r w:rsidRPr="002449DD">
              <w:t xml:space="preserve">Сформирован пакет документов </w:t>
            </w:r>
            <w:r w:rsidR="00993BA0" w:rsidRPr="002449DD">
              <w:t>в целях получения субсидии за счет средств федерального бюджета на реализацию мероприятий по стимулированию программ развития жилищного строительства на территории Новосибирской области</w:t>
            </w:r>
          </w:p>
        </w:tc>
        <w:tc>
          <w:tcPr>
            <w:tcW w:w="1645" w:type="dxa"/>
          </w:tcPr>
          <w:p w:rsidR="00993BA0" w:rsidRPr="002449DD" w:rsidRDefault="00CE7010" w:rsidP="0008468F">
            <w:pPr>
              <w:autoSpaceDE/>
              <w:autoSpaceDN/>
              <w:jc w:val="center"/>
            </w:pPr>
            <w:r w:rsidRPr="002449DD">
              <w:t>01.07.2018</w:t>
            </w:r>
          </w:p>
        </w:tc>
        <w:tc>
          <w:tcPr>
            <w:tcW w:w="1570" w:type="dxa"/>
          </w:tcPr>
          <w:p w:rsidR="00993BA0" w:rsidRPr="002449DD" w:rsidRDefault="00993BA0" w:rsidP="0008468F">
            <w:pPr>
              <w:autoSpaceDE/>
              <w:autoSpaceDN/>
              <w:jc w:val="center"/>
            </w:pPr>
            <w:r w:rsidRPr="002449DD">
              <w:t>06.07.2018</w:t>
            </w:r>
          </w:p>
          <w:p w:rsidR="00993BA0" w:rsidRPr="002449DD" w:rsidRDefault="00993BA0" w:rsidP="00993BA0">
            <w:pPr>
              <w:autoSpaceDE/>
              <w:autoSpaceDN/>
              <w:jc w:val="center"/>
            </w:pPr>
            <w:r w:rsidRPr="002449DD">
              <w:t>далее ежегодно</w:t>
            </w:r>
          </w:p>
        </w:tc>
        <w:tc>
          <w:tcPr>
            <w:tcW w:w="2387" w:type="dxa"/>
          </w:tcPr>
          <w:p w:rsidR="00993BA0" w:rsidRPr="002449DD" w:rsidRDefault="00993BA0" w:rsidP="005D708D">
            <w:pPr>
              <w:autoSpaceDE/>
              <w:autoSpaceDN/>
              <w:jc w:val="center"/>
            </w:pPr>
            <w:r w:rsidRPr="002449DD">
              <w:t>И.И.</w:t>
            </w:r>
            <w:r w:rsidR="00841F0B" w:rsidRPr="002449DD">
              <w:t> </w:t>
            </w:r>
            <w:r w:rsidRPr="002449DD">
              <w:t>Шмидт</w:t>
            </w:r>
          </w:p>
          <w:p w:rsidR="00993BA0" w:rsidRPr="002449DD" w:rsidRDefault="00993BA0" w:rsidP="00993BA0">
            <w:pPr>
              <w:autoSpaceDE/>
              <w:autoSpaceDN/>
            </w:pPr>
            <w:r w:rsidRPr="002449DD">
              <w:t>Е.А.</w:t>
            </w:r>
            <w:r w:rsidR="00841F0B" w:rsidRPr="002449DD">
              <w:t> </w:t>
            </w:r>
            <w:r w:rsidRPr="002449DD">
              <w:t xml:space="preserve">Бондаренко </w:t>
            </w:r>
          </w:p>
          <w:p w:rsidR="00993BA0" w:rsidRPr="002449DD" w:rsidRDefault="00993BA0" w:rsidP="005D708D">
            <w:pPr>
              <w:autoSpaceDE/>
              <w:autoSpaceDN/>
              <w:jc w:val="center"/>
            </w:pPr>
          </w:p>
        </w:tc>
        <w:tc>
          <w:tcPr>
            <w:tcW w:w="2686" w:type="dxa"/>
          </w:tcPr>
          <w:p w:rsidR="00993BA0" w:rsidRPr="002449DD" w:rsidRDefault="00CE7010" w:rsidP="00CE7010">
            <w:pPr>
              <w:jc w:val="center"/>
            </w:pPr>
            <w:r w:rsidRPr="002449DD">
              <w:t xml:space="preserve">Направлена заявка в Минстрой России </w:t>
            </w:r>
            <w:r w:rsidR="00095CD6" w:rsidRPr="002449DD">
              <w:t xml:space="preserve">в целях получения субсидии за счет средств федерального бюджета на реализацию мероприятий по </w:t>
            </w:r>
            <w:r w:rsidR="00095CD6" w:rsidRPr="002449DD">
              <w:lastRenderedPageBreak/>
              <w:t>стимулированию программ развития жилищного строительства на территории Новосибирской области</w:t>
            </w:r>
          </w:p>
        </w:tc>
        <w:tc>
          <w:tcPr>
            <w:tcW w:w="1345" w:type="dxa"/>
          </w:tcPr>
          <w:p w:rsidR="00993BA0" w:rsidRPr="002449DD" w:rsidRDefault="00993BA0" w:rsidP="005D708D">
            <w:pPr>
              <w:jc w:val="center"/>
            </w:pPr>
            <w:r w:rsidRPr="002449DD">
              <w:lastRenderedPageBreak/>
              <w:t>РП</w:t>
            </w:r>
            <w:r w:rsidR="004D024F" w:rsidRPr="002449DD">
              <w:fldChar w:fldCharType="begin"/>
            </w:r>
            <w:r w:rsidR="004D024F" w:rsidRPr="002449DD">
              <w:instrText xml:space="preserve"> NOTEREF _Ref529712153 \f \h </w:instrText>
            </w:r>
            <w:r w:rsidR="00023F6B" w:rsidRPr="002449DD">
              <w:instrText xml:space="preserve"> \* MERGEFORMAT </w:instrText>
            </w:r>
            <w:r w:rsidR="004D024F" w:rsidRPr="002449DD">
              <w:fldChar w:fldCharType="separate"/>
            </w:r>
            <w:r w:rsidR="004947FF" w:rsidRPr="004947FF">
              <w:rPr>
                <w:rStyle w:val="ae"/>
              </w:rPr>
              <w:t>1</w:t>
            </w:r>
            <w:r w:rsidR="004D024F" w:rsidRPr="002449DD">
              <w:fldChar w:fldCharType="end"/>
            </w:r>
          </w:p>
        </w:tc>
      </w:tr>
      <w:tr w:rsidR="0061480C" w:rsidRPr="002449DD" w:rsidTr="004F1434">
        <w:trPr>
          <w:trHeight w:val="184"/>
        </w:trPr>
        <w:tc>
          <w:tcPr>
            <w:tcW w:w="846" w:type="dxa"/>
          </w:tcPr>
          <w:p w:rsidR="00993BA0" w:rsidRPr="002449DD" w:rsidRDefault="00993BA0" w:rsidP="0008468F">
            <w:pPr>
              <w:jc w:val="center"/>
            </w:pPr>
            <w:r w:rsidRPr="002449DD">
              <w:lastRenderedPageBreak/>
              <w:t>1.1.</w:t>
            </w:r>
          </w:p>
        </w:tc>
        <w:tc>
          <w:tcPr>
            <w:tcW w:w="4307" w:type="dxa"/>
          </w:tcPr>
          <w:p w:rsidR="004D44E4" w:rsidRPr="002449DD" w:rsidRDefault="004D44E4" w:rsidP="00CE7010">
            <w:r w:rsidRPr="002449DD">
              <w:t>Контрольная точка:</w:t>
            </w:r>
          </w:p>
          <w:p w:rsidR="00993BA0" w:rsidRPr="002449DD" w:rsidRDefault="000D7E58" w:rsidP="00CE7010">
            <w:r w:rsidRPr="002449DD">
              <w:t xml:space="preserve">Утвержден перечень субъектов Российской Федерации, в который включена Новосибирская область для участия в мероприятиях </w:t>
            </w:r>
            <w:r w:rsidR="00E949E1" w:rsidRPr="002449DD">
              <w:t xml:space="preserve">по стимулированию программ развития жилищного </w:t>
            </w:r>
            <w:r w:rsidR="00CE7010" w:rsidRPr="002449DD">
              <w:t>строительства</w:t>
            </w:r>
          </w:p>
        </w:tc>
        <w:tc>
          <w:tcPr>
            <w:tcW w:w="1645" w:type="dxa"/>
          </w:tcPr>
          <w:p w:rsidR="00993BA0" w:rsidRPr="002449DD" w:rsidRDefault="00993BA0" w:rsidP="0008468F">
            <w:pPr>
              <w:autoSpaceDE/>
              <w:autoSpaceDN/>
              <w:jc w:val="center"/>
            </w:pPr>
          </w:p>
        </w:tc>
        <w:tc>
          <w:tcPr>
            <w:tcW w:w="1570" w:type="dxa"/>
          </w:tcPr>
          <w:p w:rsidR="00E949E1" w:rsidRPr="002449DD" w:rsidRDefault="00E949E1" w:rsidP="0008468F">
            <w:pPr>
              <w:autoSpaceDE/>
              <w:autoSpaceDN/>
              <w:jc w:val="center"/>
            </w:pPr>
            <w:r w:rsidRPr="002449DD">
              <w:t>31.12.2018</w:t>
            </w:r>
          </w:p>
          <w:p w:rsidR="00993BA0" w:rsidRPr="002449DD" w:rsidRDefault="00993BA0" w:rsidP="0008468F">
            <w:pPr>
              <w:autoSpaceDE/>
              <w:autoSpaceDN/>
              <w:jc w:val="center"/>
            </w:pPr>
            <w:r w:rsidRPr="002449DD">
              <w:t>далее ежегодно</w:t>
            </w:r>
          </w:p>
        </w:tc>
        <w:tc>
          <w:tcPr>
            <w:tcW w:w="2387" w:type="dxa"/>
          </w:tcPr>
          <w:p w:rsidR="00993BA0" w:rsidRPr="002449DD" w:rsidRDefault="00993BA0" w:rsidP="005D708D">
            <w:pPr>
              <w:autoSpaceDE/>
              <w:autoSpaceDN/>
              <w:jc w:val="center"/>
            </w:pPr>
            <w:r w:rsidRPr="002449DD">
              <w:t>И.И.</w:t>
            </w:r>
            <w:r w:rsidR="00841F0B" w:rsidRPr="002449DD">
              <w:t> </w:t>
            </w:r>
            <w:r w:rsidRPr="002449DD">
              <w:t>Шмидт</w:t>
            </w:r>
          </w:p>
          <w:p w:rsidR="00993BA0" w:rsidRPr="002449DD" w:rsidRDefault="00993BA0" w:rsidP="00CE7010">
            <w:pPr>
              <w:autoSpaceDE/>
              <w:autoSpaceDN/>
            </w:pPr>
            <w:r w:rsidRPr="002449DD">
              <w:t>Е.А.</w:t>
            </w:r>
            <w:r w:rsidR="00841F0B" w:rsidRPr="002449DD">
              <w:t> </w:t>
            </w:r>
            <w:r w:rsidRPr="002449DD">
              <w:t>Бондаренко</w:t>
            </w:r>
          </w:p>
        </w:tc>
        <w:tc>
          <w:tcPr>
            <w:tcW w:w="2686" w:type="dxa"/>
          </w:tcPr>
          <w:p w:rsidR="00993BA0" w:rsidRPr="002449DD" w:rsidRDefault="00CE7010" w:rsidP="00CE7010">
            <w:pPr>
              <w:jc w:val="center"/>
            </w:pPr>
            <w:r w:rsidRPr="002449DD">
              <w:t xml:space="preserve">Получено уведомление из Минстроя России о включении </w:t>
            </w:r>
            <w:r w:rsidR="001570F2" w:rsidRPr="002449DD">
              <w:t>Новосибирской области для участия в мероприятиях по стимулированию программ развития жилищного строительства</w:t>
            </w:r>
          </w:p>
        </w:tc>
        <w:tc>
          <w:tcPr>
            <w:tcW w:w="1345" w:type="dxa"/>
          </w:tcPr>
          <w:p w:rsidR="00993BA0" w:rsidRPr="002449DD" w:rsidRDefault="00993BA0" w:rsidP="005D708D">
            <w:pPr>
              <w:jc w:val="center"/>
            </w:pPr>
            <w:r w:rsidRPr="002449DD">
              <w:t>РПК</w:t>
            </w:r>
            <w:bookmarkStart w:id="2" w:name="_Ref529712253"/>
            <w:r w:rsidR="001F6DB4" w:rsidRPr="002449DD">
              <w:rPr>
                <w:rStyle w:val="ae"/>
              </w:rPr>
              <w:endnoteReference w:id="2"/>
            </w:r>
            <w:bookmarkEnd w:id="2"/>
          </w:p>
        </w:tc>
      </w:tr>
      <w:tr w:rsidR="00E949E1" w:rsidRPr="002449DD" w:rsidTr="00DF3C24">
        <w:trPr>
          <w:trHeight w:val="184"/>
        </w:trPr>
        <w:tc>
          <w:tcPr>
            <w:tcW w:w="846" w:type="dxa"/>
          </w:tcPr>
          <w:p w:rsidR="00E949E1" w:rsidRPr="002449DD" w:rsidRDefault="00E949E1" w:rsidP="0008468F">
            <w:pPr>
              <w:jc w:val="center"/>
            </w:pPr>
            <w:r w:rsidRPr="002449DD">
              <w:t>2.</w:t>
            </w:r>
          </w:p>
        </w:tc>
        <w:tc>
          <w:tcPr>
            <w:tcW w:w="13940" w:type="dxa"/>
            <w:gridSpan w:val="6"/>
          </w:tcPr>
          <w:p w:rsidR="00E949E1" w:rsidRPr="002449DD" w:rsidRDefault="00E949E1" w:rsidP="00172391">
            <w:pPr>
              <w:jc w:val="both"/>
            </w:pPr>
            <w:r w:rsidRPr="002449DD">
              <w:t>Предусмотрены средства за счет областного бюджета Новосибирской области на реализацию мероприятий по стимулированию программ развития жилищного строительства субъектов Российской Федерации в целях получения средств из федерального бюджета</w:t>
            </w:r>
          </w:p>
        </w:tc>
      </w:tr>
      <w:tr w:rsidR="0061480C" w:rsidRPr="002449DD" w:rsidTr="004F1434">
        <w:trPr>
          <w:trHeight w:val="184"/>
        </w:trPr>
        <w:tc>
          <w:tcPr>
            <w:tcW w:w="846" w:type="dxa"/>
          </w:tcPr>
          <w:p w:rsidR="001570F2" w:rsidRPr="002449DD" w:rsidRDefault="001570F2" w:rsidP="0008468F">
            <w:pPr>
              <w:jc w:val="center"/>
            </w:pPr>
            <w:r w:rsidRPr="002449DD">
              <w:t>2.1.1.</w:t>
            </w:r>
          </w:p>
        </w:tc>
        <w:tc>
          <w:tcPr>
            <w:tcW w:w="4307" w:type="dxa"/>
          </w:tcPr>
          <w:p w:rsidR="001570F2" w:rsidRPr="002449DD" w:rsidRDefault="001570F2" w:rsidP="000E3F59">
            <w:r w:rsidRPr="002449DD">
              <w:t xml:space="preserve">Сформированы предложения для включения ассигнований в проект областного бюджета на очередной финансовый год и плановый период в целях </w:t>
            </w:r>
            <w:proofErr w:type="spellStart"/>
            <w:r w:rsidRPr="002449DD">
              <w:lastRenderedPageBreak/>
              <w:t>софинансирования</w:t>
            </w:r>
            <w:proofErr w:type="spellEnd"/>
            <w:r w:rsidRPr="002449DD">
              <w:t xml:space="preserve"> реализации мероприятий по стимулированию программ развития жилищного строительства на территории Новосибирской области</w:t>
            </w:r>
          </w:p>
        </w:tc>
        <w:tc>
          <w:tcPr>
            <w:tcW w:w="1645" w:type="dxa"/>
          </w:tcPr>
          <w:p w:rsidR="001570F2" w:rsidRPr="002449DD" w:rsidRDefault="001570F2" w:rsidP="0008468F">
            <w:pPr>
              <w:autoSpaceDE/>
              <w:autoSpaceDN/>
              <w:jc w:val="center"/>
            </w:pPr>
          </w:p>
        </w:tc>
        <w:tc>
          <w:tcPr>
            <w:tcW w:w="1570" w:type="dxa"/>
          </w:tcPr>
          <w:p w:rsidR="001570F2" w:rsidRPr="002449DD" w:rsidRDefault="001570F2" w:rsidP="0008468F">
            <w:pPr>
              <w:autoSpaceDE/>
              <w:autoSpaceDN/>
              <w:jc w:val="center"/>
            </w:pPr>
            <w:r w:rsidRPr="002449DD">
              <w:t>01.10.2018</w:t>
            </w:r>
          </w:p>
          <w:p w:rsidR="001570F2" w:rsidRPr="002449DD" w:rsidRDefault="001570F2" w:rsidP="0008468F">
            <w:pPr>
              <w:autoSpaceDE/>
              <w:autoSpaceDN/>
              <w:jc w:val="center"/>
            </w:pPr>
            <w:r w:rsidRPr="002449DD">
              <w:t>далее ежегодно</w:t>
            </w:r>
          </w:p>
        </w:tc>
        <w:tc>
          <w:tcPr>
            <w:tcW w:w="2387" w:type="dxa"/>
          </w:tcPr>
          <w:p w:rsidR="001570F2" w:rsidRPr="002449DD" w:rsidRDefault="001570F2" w:rsidP="001570F2">
            <w:pPr>
              <w:autoSpaceDE/>
              <w:autoSpaceDN/>
              <w:jc w:val="center"/>
            </w:pPr>
            <w:r w:rsidRPr="002449DD">
              <w:t>И.И.</w:t>
            </w:r>
            <w:r w:rsidR="00841F0B" w:rsidRPr="002449DD">
              <w:t> </w:t>
            </w:r>
            <w:r w:rsidRPr="002449DD">
              <w:t>Шмидт</w:t>
            </w:r>
          </w:p>
          <w:p w:rsidR="001570F2" w:rsidRPr="002449DD" w:rsidRDefault="001570F2" w:rsidP="001570F2">
            <w:pPr>
              <w:autoSpaceDE/>
              <w:autoSpaceDN/>
            </w:pPr>
            <w:r w:rsidRPr="002449DD">
              <w:t>Е.А.</w:t>
            </w:r>
            <w:r w:rsidR="00841F0B" w:rsidRPr="002449DD">
              <w:t> </w:t>
            </w:r>
            <w:r w:rsidRPr="002449DD">
              <w:t>Бондаренко</w:t>
            </w:r>
          </w:p>
          <w:p w:rsidR="001570F2" w:rsidRPr="002449DD" w:rsidRDefault="000125D8" w:rsidP="001570F2">
            <w:pPr>
              <w:autoSpaceDE/>
              <w:autoSpaceDN/>
              <w:jc w:val="center"/>
            </w:pPr>
            <w:proofErr w:type="spellStart"/>
            <w:r>
              <w:t>Ж.В.Вихрова</w:t>
            </w:r>
            <w:proofErr w:type="spellEnd"/>
          </w:p>
        </w:tc>
        <w:tc>
          <w:tcPr>
            <w:tcW w:w="2686" w:type="dxa"/>
          </w:tcPr>
          <w:p w:rsidR="001570F2" w:rsidRPr="002449DD" w:rsidRDefault="00AE6060" w:rsidP="005D708D">
            <w:pPr>
              <w:jc w:val="center"/>
            </w:pPr>
            <w:r w:rsidRPr="002449DD">
              <w:t>Отчет одобрен Р</w:t>
            </w:r>
            <w:r w:rsidR="001570F2" w:rsidRPr="002449DD">
              <w:t xml:space="preserve">егиональным проектным комитетом </w:t>
            </w:r>
          </w:p>
        </w:tc>
        <w:tc>
          <w:tcPr>
            <w:tcW w:w="1345" w:type="dxa"/>
          </w:tcPr>
          <w:p w:rsidR="001570F2" w:rsidRPr="002449DD" w:rsidRDefault="001570F2" w:rsidP="005D708D">
            <w:pPr>
              <w:jc w:val="center"/>
            </w:pPr>
            <w:r w:rsidRPr="002449DD">
              <w:t>РПК</w:t>
            </w:r>
            <w:r w:rsidR="00545E36" w:rsidRPr="002449DD">
              <w:fldChar w:fldCharType="begin"/>
            </w:r>
            <w:r w:rsidR="00545E36" w:rsidRPr="002449DD">
              <w:instrText xml:space="preserve"> NOTEREF _Ref529712253 \f \h  \* MERGEFORMAT </w:instrText>
            </w:r>
            <w:r w:rsidR="00545E36" w:rsidRPr="002449DD">
              <w:fldChar w:fldCharType="separate"/>
            </w:r>
            <w:r w:rsidR="004947FF" w:rsidRPr="004947FF">
              <w:rPr>
                <w:rStyle w:val="ae"/>
              </w:rPr>
              <w:t>2</w:t>
            </w:r>
            <w:r w:rsidR="00545E36" w:rsidRPr="002449DD">
              <w:fldChar w:fldCharType="end"/>
            </w:r>
          </w:p>
        </w:tc>
      </w:tr>
      <w:tr w:rsidR="0061480C" w:rsidRPr="002449DD" w:rsidTr="004F1434">
        <w:trPr>
          <w:trHeight w:val="184"/>
        </w:trPr>
        <w:tc>
          <w:tcPr>
            <w:tcW w:w="846" w:type="dxa"/>
          </w:tcPr>
          <w:p w:rsidR="001570F2" w:rsidRPr="002449DD" w:rsidRDefault="001570F2" w:rsidP="0008468F">
            <w:pPr>
              <w:jc w:val="center"/>
            </w:pPr>
            <w:r w:rsidRPr="002449DD">
              <w:lastRenderedPageBreak/>
              <w:t>2.1.</w:t>
            </w:r>
          </w:p>
        </w:tc>
        <w:tc>
          <w:tcPr>
            <w:tcW w:w="4307" w:type="dxa"/>
          </w:tcPr>
          <w:p w:rsidR="004D4567" w:rsidRPr="002449DD" w:rsidRDefault="004D4567" w:rsidP="005D708D">
            <w:r w:rsidRPr="002449DD">
              <w:t>Контрольная точка:</w:t>
            </w:r>
          </w:p>
          <w:p w:rsidR="001570F2" w:rsidRPr="002449DD" w:rsidRDefault="001570F2" w:rsidP="005D708D">
            <w:r w:rsidRPr="002449DD">
              <w:t>Объем средств федерального бюджета на очередной финансовый год и плановый период на реализацию мероприятий по стимулированию программ развития жилищного строительства на территории Новосибирской области</w:t>
            </w:r>
            <w:r w:rsidR="00CF175C" w:rsidRPr="002449DD">
              <w:t xml:space="preserve"> </w:t>
            </w:r>
            <w:r w:rsidRPr="002449DD">
              <w:t xml:space="preserve">утвержден федеральным законом </w:t>
            </w:r>
          </w:p>
        </w:tc>
        <w:tc>
          <w:tcPr>
            <w:tcW w:w="1645" w:type="dxa"/>
          </w:tcPr>
          <w:p w:rsidR="001570F2" w:rsidRPr="002449DD" w:rsidRDefault="001570F2" w:rsidP="0008468F">
            <w:pPr>
              <w:autoSpaceDE/>
              <w:autoSpaceDN/>
              <w:jc w:val="center"/>
            </w:pPr>
          </w:p>
        </w:tc>
        <w:tc>
          <w:tcPr>
            <w:tcW w:w="1570" w:type="dxa"/>
          </w:tcPr>
          <w:p w:rsidR="001570F2" w:rsidRPr="002449DD" w:rsidRDefault="00794247" w:rsidP="0008468F">
            <w:pPr>
              <w:autoSpaceDE/>
              <w:autoSpaceDN/>
              <w:jc w:val="center"/>
            </w:pPr>
            <w:r w:rsidRPr="002449DD">
              <w:t>31.12.2018</w:t>
            </w:r>
          </w:p>
          <w:p w:rsidR="00794247" w:rsidRPr="002449DD" w:rsidRDefault="00794247" w:rsidP="0008468F">
            <w:pPr>
              <w:autoSpaceDE/>
              <w:autoSpaceDN/>
              <w:jc w:val="center"/>
            </w:pPr>
            <w:r w:rsidRPr="002449DD">
              <w:t>далее ежегодно</w:t>
            </w:r>
          </w:p>
        </w:tc>
        <w:tc>
          <w:tcPr>
            <w:tcW w:w="2387" w:type="dxa"/>
          </w:tcPr>
          <w:p w:rsidR="001570F2" w:rsidRPr="002449DD" w:rsidRDefault="001570F2" w:rsidP="00CE7010">
            <w:pPr>
              <w:autoSpaceDE/>
              <w:autoSpaceDN/>
              <w:jc w:val="center"/>
            </w:pPr>
            <w:r w:rsidRPr="002449DD">
              <w:t>И.И.</w:t>
            </w:r>
            <w:r w:rsidR="00841F0B" w:rsidRPr="002449DD">
              <w:t> </w:t>
            </w:r>
            <w:r w:rsidRPr="002449DD">
              <w:t>Шмидт</w:t>
            </w:r>
          </w:p>
          <w:p w:rsidR="001570F2" w:rsidRPr="002449DD" w:rsidRDefault="001570F2" w:rsidP="00CE7010">
            <w:pPr>
              <w:autoSpaceDE/>
              <w:autoSpaceDN/>
            </w:pPr>
            <w:r w:rsidRPr="002449DD">
              <w:t>Е.А.</w:t>
            </w:r>
            <w:r w:rsidR="00841F0B" w:rsidRPr="002449DD">
              <w:t> </w:t>
            </w:r>
            <w:r w:rsidRPr="002449DD">
              <w:t>Бондаренко</w:t>
            </w:r>
          </w:p>
          <w:p w:rsidR="001570F2" w:rsidRPr="002449DD" w:rsidRDefault="000125D8" w:rsidP="000125D8">
            <w:pPr>
              <w:autoSpaceDE/>
              <w:autoSpaceDN/>
              <w:jc w:val="center"/>
            </w:pPr>
            <w:proofErr w:type="spellStart"/>
            <w:r>
              <w:t>Ж.В.Вихрова</w:t>
            </w:r>
            <w:proofErr w:type="spellEnd"/>
            <w:r w:rsidRPr="002449DD">
              <w:t xml:space="preserve"> </w:t>
            </w:r>
          </w:p>
        </w:tc>
        <w:tc>
          <w:tcPr>
            <w:tcW w:w="2686" w:type="dxa"/>
          </w:tcPr>
          <w:p w:rsidR="001570F2" w:rsidRPr="002449DD" w:rsidRDefault="001570F2" w:rsidP="00CE7010">
            <w:pPr>
              <w:autoSpaceDE/>
              <w:autoSpaceDN/>
              <w:jc w:val="center"/>
            </w:pPr>
            <w:r w:rsidRPr="002449DD">
              <w:t xml:space="preserve">Бюджетные ассигнования на реализацию мероприятий по стимулированию программ развития жилищного строительства   на территории Новосибирской области утверждены федеральным законом о федеральном бюджете на очередной финансовый год и плановый период                    </w:t>
            </w:r>
          </w:p>
        </w:tc>
        <w:tc>
          <w:tcPr>
            <w:tcW w:w="1345" w:type="dxa"/>
          </w:tcPr>
          <w:p w:rsidR="001570F2" w:rsidRPr="002449DD" w:rsidRDefault="004D44E4" w:rsidP="0008468F">
            <w:pPr>
              <w:jc w:val="center"/>
            </w:pPr>
            <w:r w:rsidRPr="002449DD">
              <w:t>РПК</w:t>
            </w:r>
            <w:r w:rsidR="00545E36" w:rsidRPr="002449DD">
              <w:fldChar w:fldCharType="begin"/>
            </w:r>
            <w:r w:rsidR="00545E36" w:rsidRPr="002449DD">
              <w:instrText xml:space="preserve"> NOTEREF _Ref529712253 \f \h </w:instrText>
            </w:r>
            <w:r w:rsidR="00023F6B" w:rsidRPr="002449DD">
              <w:instrText xml:space="preserve"> \* MERGEFORMAT </w:instrText>
            </w:r>
            <w:r w:rsidR="00545E36" w:rsidRPr="002449DD">
              <w:fldChar w:fldCharType="separate"/>
            </w:r>
            <w:r w:rsidR="004947FF" w:rsidRPr="004947FF">
              <w:rPr>
                <w:rStyle w:val="ae"/>
              </w:rPr>
              <w:t>2</w:t>
            </w:r>
            <w:r w:rsidR="00545E36" w:rsidRPr="002449DD">
              <w:fldChar w:fldCharType="end"/>
            </w:r>
          </w:p>
        </w:tc>
      </w:tr>
      <w:tr w:rsidR="001570F2" w:rsidRPr="002449DD" w:rsidTr="00DF3C24">
        <w:trPr>
          <w:trHeight w:val="184"/>
        </w:trPr>
        <w:tc>
          <w:tcPr>
            <w:tcW w:w="846" w:type="dxa"/>
          </w:tcPr>
          <w:p w:rsidR="001570F2" w:rsidRPr="002449DD" w:rsidRDefault="001570F2" w:rsidP="00172391">
            <w:pPr>
              <w:jc w:val="center"/>
            </w:pPr>
            <w:r w:rsidRPr="002449DD">
              <w:t>3.</w:t>
            </w:r>
          </w:p>
        </w:tc>
        <w:tc>
          <w:tcPr>
            <w:tcW w:w="13940" w:type="dxa"/>
            <w:gridSpan w:val="6"/>
          </w:tcPr>
          <w:p w:rsidR="001570F2" w:rsidRPr="002449DD" w:rsidRDefault="001570F2" w:rsidP="00172391">
            <w:pPr>
              <w:autoSpaceDE/>
              <w:autoSpaceDN/>
              <w:jc w:val="both"/>
            </w:pPr>
            <w:r w:rsidRPr="002449DD">
              <w:t>Приняты обязательства в рамках Соглашения о вводе жилья в рамках мероприятий по стимулированию программ развития жилищного строительства на территории Новосибирской области</w:t>
            </w:r>
          </w:p>
        </w:tc>
      </w:tr>
      <w:tr w:rsidR="0061480C" w:rsidRPr="002449DD" w:rsidTr="004F1434">
        <w:trPr>
          <w:trHeight w:val="184"/>
        </w:trPr>
        <w:tc>
          <w:tcPr>
            <w:tcW w:w="846" w:type="dxa"/>
          </w:tcPr>
          <w:p w:rsidR="00E76313" w:rsidRPr="002449DD" w:rsidRDefault="00E76313" w:rsidP="00172391">
            <w:pPr>
              <w:jc w:val="center"/>
            </w:pPr>
            <w:r w:rsidRPr="002449DD">
              <w:t>3.1.1.</w:t>
            </w:r>
          </w:p>
        </w:tc>
        <w:tc>
          <w:tcPr>
            <w:tcW w:w="4307" w:type="dxa"/>
          </w:tcPr>
          <w:p w:rsidR="00E76313" w:rsidRPr="002449DD" w:rsidRDefault="00E76313" w:rsidP="00172391">
            <w:proofErr w:type="gramStart"/>
            <w:r w:rsidRPr="002449DD">
              <w:t xml:space="preserve">Заключено Соглашение между </w:t>
            </w:r>
            <w:r w:rsidRPr="002449DD">
              <w:lastRenderedPageBreak/>
              <w:t>Министерством строительства и жилищно-коммунального хозяйства Российской Федерации и Правительством Новосибирской области о финансировании мероприятий по стимулированию программ развития жилищного строительства   на территории Новосибирской области (далее – Соглашение</w:t>
            </w:r>
            <w:proofErr w:type="gramEnd"/>
          </w:p>
        </w:tc>
        <w:tc>
          <w:tcPr>
            <w:tcW w:w="1645" w:type="dxa"/>
          </w:tcPr>
          <w:p w:rsidR="00E76313" w:rsidRPr="002449DD" w:rsidRDefault="00E76313" w:rsidP="005D708D">
            <w:pPr>
              <w:jc w:val="center"/>
            </w:pPr>
            <w:r w:rsidRPr="002449DD">
              <w:lastRenderedPageBreak/>
              <w:t>01.12.2018</w:t>
            </w:r>
          </w:p>
        </w:tc>
        <w:tc>
          <w:tcPr>
            <w:tcW w:w="1570" w:type="dxa"/>
          </w:tcPr>
          <w:p w:rsidR="00E76313" w:rsidRPr="002449DD" w:rsidRDefault="00612139" w:rsidP="005D708D">
            <w:pPr>
              <w:jc w:val="center"/>
            </w:pPr>
            <w:r w:rsidRPr="002449DD">
              <w:t>15</w:t>
            </w:r>
            <w:r w:rsidR="00E76313" w:rsidRPr="002449DD">
              <w:t>.02.2019</w:t>
            </w:r>
          </w:p>
        </w:tc>
        <w:tc>
          <w:tcPr>
            <w:tcW w:w="2387" w:type="dxa"/>
          </w:tcPr>
          <w:p w:rsidR="00E76313" w:rsidRPr="002449DD" w:rsidRDefault="00E76313" w:rsidP="00E76313">
            <w:pPr>
              <w:autoSpaceDE/>
              <w:autoSpaceDN/>
              <w:jc w:val="center"/>
            </w:pPr>
            <w:r w:rsidRPr="002449DD">
              <w:t>И.И.</w:t>
            </w:r>
            <w:r w:rsidR="00841F0B" w:rsidRPr="002449DD">
              <w:t> </w:t>
            </w:r>
            <w:r w:rsidRPr="002449DD">
              <w:t>Шмидт</w:t>
            </w:r>
          </w:p>
          <w:p w:rsidR="00E76313" w:rsidRPr="002449DD" w:rsidRDefault="00E76313" w:rsidP="00E76313">
            <w:pPr>
              <w:autoSpaceDE/>
              <w:autoSpaceDN/>
            </w:pPr>
            <w:r w:rsidRPr="002449DD">
              <w:lastRenderedPageBreak/>
              <w:t>Е.А.</w:t>
            </w:r>
            <w:r w:rsidR="00841F0B" w:rsidRPr="002449DD">
              <w:t> </w:t>
            </w:r>
            <w:r w:rsidRPr="002449DD">
              <w:t>Бондаренко</w:t>
            </w:r>
          </w:p>
          <w:p w:rsidR="00E76313" w:rsidRPr="002449DD" w:rsidRDefault="00E76313" w:rsidP="00172391">
            <w:pPr>
              <w:autoSpaceDE/>
              <w:autoSpaceDN/>
              <w:jc w:val="center"/>
            </w:pPr>
            <w:r w:rsidRPr="002449DD">
              <w:t>Т.С.</w:t>
            </w:r>
            <w:r w:rsidR="00841F0B" w:rsidRPr="002449DD">
              <w:t> </w:t>
            </w:r>
            <w:r w:rsidRPr="002449DD">
              <w:t>Прокопьева</w:t>
            </w:r>
          </w:p>
        </w:tc>
        <w:tc>
          <w:tcPr>
            <w:tcW w:w="2686" w:type="dxa"/>
          </w:tcPr>
          <w:p w:rsidR="00E76313" w:rsidRPr="002449DD" w:rsidRDefault="00AE6060" w:rsidP="005D708D">
            <w:pPr>
              <w:jc w:val="center"/>
            </w:pPr>
            <w:r w:rsidRPr="002449DD">
              <w:lastRenderedPageBreak/>
              <w:t xml:space="preserve">Отчет одобрен </w:t>
            </w:r>
            <w:r w:rsidRPr="002449DD">
              <w:lastRenderedPageBreak/>
              <w:t>Р</w:t>
            </w:r>
            <w:r w:rsidR="00E76313" w:rsidRPr="002449DD">
              <w:t xml:space="preserve">егиональным проектным комитетом </w:t>
            </w:r>
          </w:p>
        </w:tc>
        <w:tc>
          <w:tcPr>
            <w:tcW w:w="1345" w:type="dxa"/>
          </w:tcPr>
          <w:p w:rsidR="00E76313" w:rsidRPr="002449DD" w:rsidRDefault="00E76313" w:rsidP="005D708D">
            <w:pPr>
              <w:jc w:val="center"/>
            </w:pPr>
            <w:r w:rsidRPr="002449DD">
              <w:lastRenderedPageBreak/>
              <w:t>РПК</w:t>
            </w:r>
            <w:r w:rsidR="00545E36" w:rsidRPr="002449DD">
              <w:fldChar w:fldCharType="begin"/>
            </w:r>
            <w:r w:rsidR="00545E36" w:rsidRPr="002449DD">
              <w:instrText xml:space="preserve"> NOTEREF _Ref529712253 \f \h  \* MERGEFORMAT </w:instrText>
            </w:r>
            <w:r w:rsidR="00545E36" w:rsidRPr="002449DD">
              <w:fldChar w:fldCharType="separate"/>
            </w:r>
            <w:r w:rsidR="004947FF" w:rsidRPr="004947FF">
              <w:rPr>
                <w:rStyle w:val="ae"/>
              </w:rPr>
              <w:t>2</w:t>
            </w:r>
            <w:r w:rsidR="00545E36" w:rsidRPr="002449DD">
              <w:fldChar w:fldCharType="end"/>
            </w:r>
          </w:p>
        </w:tc>
      </w:tr>
      <w:tr w:rsidR="0061480C" w:rsidRPr="002449DD" w:rsidTr="004F1434">
        <w:trPr>
          <w:trHeight w:val="184"/>
        </w:trPr>
        <w:tc>
          <w:tcPr>
            <w:tcW w:w="846" w:type="dxa"/>
          </w:tcPr>
          <w:p w:rsidR="00E76313" w:rsidRPr="002449DD" w:rsidRDefault="00E76313" w:rsidP="00172391">
            <w:pPr>
              <w:jc w:val="center"/>
            </w:pPr>
            <w:r w:rsidRPr="002449DD">
              <w:lastRenderedPageBreak/>
              <w:t>3.1.2.</w:t>
            </w:r>
          </w:p>
        </w:tc>
        <w:tc>
          <w:tcPr>
            <w:tcW w:w="4307" w:type="dxa"/>
          </w:tcPr>
          <w:p w:rsidR="00E76313" w:rsidRPr="002449DD" w:rsidRDefault="00E76313" w:rsidP="00172391">
            <w:r w:rsidRPr="002449DD">
              <w:t xml:space="preserve">Установлены плановые значения показателей результативности по вводу жилья в рамках Соглашения </w:t>
            </w:r>
          </w:p>
        </w:tc>
        <w:tc>
          <w:tcPr>
            <w:tcW w:w="1645" w:type="dxa"/>
          </w:tcPr>
          <w:p w:rsidR="00E76313" w:rsidRPr="002449DD" w:rsidRDefault="00E76313" w:rsidP="005D708D">
            <w:pPr>
              <w:jc w:val="center"/>
            </w:pPr>
            <w:r w:rsidRPr="002449DD">
              <w:t>01.12.2018</w:t>
            </w:r>
          </w:p>
        </w:tc>
        <w:tc>
          <w:tcPr>
            <w:tcW w:w="1570" w:type="dxa"/>
          </w:tcPr>
          <w:p w:rsidR="00E76313" w:rsidRPr="002449DD" w:rsidRDefault="00E76313" w:rsidP="005D708D">
            <w:pPr>
              <w:jc w:val="center"/>
            </w:pPr>
            <w:r w:rsidRPr="002449DD">
              <w:t>07.02.2019</w:t>
            </w:r>
          </w:p>
        </w:tc>
        <w:tc>
          <w:tcPr>
            <w:tcW w:w="2387" w:type="dxa"/>
          </w:tcPr>
          <w:p w:rsidR="00E76313" w:rsidRPr="002449DD" w:rsidRDefault="00E76313" w:rsidP="00E76313">
            <w:pPr>
              <w:autoSpaceDE/>
              <w:autoSpaceDN/>
              <w:jc w:val="center"/>
            </w:pPr>
            <w:r w:rsidRPr="002449DD">
              <w:t>И.И.</w:t>
            </w:r>
            <w:r w:rsidR="00841F0B" w:rsidRPr="002449DD">
              <w:t> </w:t>
            </w:r>
            <w:r w:rsidRPr="002449DD">
              <w:t>Шмидт</w:t>
            </w:r>
          </w:p>
          <w:p w:rsidR="00E76313" w:rsidRPr="002449DD" w:rsidRDefault="00E76313" w:rsidP="00E76313">
            <w:pPr>
              <w:autoSpaceDE/>
              <w:autoSpaceDN/>
              <w:jc w:val="center"/>
            </w:pPr>
            <w:r w:rsidRPr="002449DD">
              <w:t>А.В.</w:t>
            </w:r>
            <w:r w:rsidR="00841F0B" w:rsidRPr="002449DD">
              <w:t> </w:t>
            </w:r>
            <w:r w:rsidRPr="002449DD">
              <w:t>Колмаков</w:t>
            </w:r>
          </w:p>
          <w:p w:rsidR="00E76313" w:rsidRPr="002449DD" w:rsidRDefault="00E76313" w:rsidP="00E76313">
            <w:pPr>
              <w:autoSpaceDE/>
              <w:autoSpaceDN/>
              <w:jc w:val="center"/>
            </w:pPr>
            <w:r w:rsidRPr="002449DD">
              <w:t>Д.С.</w:t>
            </w:r>
            <w:r w:rsidR="00841F0B" w:rsidRPr="002449DD">
              <w:t> </w:t>
            </w:r>
            <w:r w:rsidRPr="002449DD">
              <w:t>Тимонов</w:t>
            </w:r>
          </w:p>
        </w:tc>
        <w:tc>
          <w:tcPr>
            <w:tcW w:w="2686" w:type="dxa"/>
          </w:tcPr>
          <w:p w:rsidR="00E76313" w:rsidRPr="002449DD" w:rsidRDefault="00E76313" w:rsidP="005D708D">
            <w:pPr>
              <w:jc w:val="center"/>
            </w:pPr>
            <w:r w:rsidRPr="002449DD">
              <w:t xml:space="preserve">Отчет одобрен региональным проектным комитетом </w:t>
            </w:r>
          </w:p>
        </w:tc>
        <w:tc>
          <w:tcPr>
            <w:tcW w:w="1345" w:type="dxa"/>
          </w:tcPr>
          <w:p w:rsidR="00E76313" w:rsidRPr="002449DD" w:rsidRDefault="00E76313" w:rsidP="005D708D">
            <w:pPr>
              <w:jc w:val="center"/>
            </w:pPr>
            <w:r w:rsidRPr="002449DD">
              <w:t>РПК</w:t>
            </w:r>
            <w:r w:rsidR="00545E36" w:rsidRPr="002449DD">
              <w:fldChar w:fldCharType="begin"/>
            </w:r>
            <w:r w:rsidR="00545E36" w:rsidRPr="002449DD">
              <w:instrText xml:space="preserve"> NOTEREF _Ref529712253 \f \h  \* MERGEFORMAT </w:instrText>
            </w:r>
            <w:r w:rsidR="00545E36" w:rsidRPr="002449DD">
              <w:fldChar w:fldCharType="separate"/>
            </w:r>
            <w:r w:rsidR="004947FF" w:rsidRPr="004947FF">
              <w:rPr>
                <w:rStyle w:val="ae"/>
              </w:rPr>
              <w:t>2</w:t>
            </w:r>
            <w:r w:rsidR="00545E36" w:rsidRPr="002449DD">
              <w:fldChar w:fldCharType="end"/>
            </w:r>
          </w:p>
        </w:tc>
      </w:tr>
      <w:tr w:rsidR="0061480C" w:rsidRPr="002449DD" w:rsidTr="004F1434">
        <w:trPr>
          <w:trHeight w:val="184"/>
        </w:trPr>
        <w:tc>
          <w:tcPr>
            <w:tcW w:w="846" w:type="dxa"/>
          </w:tcPr>
          <w:p w:rsidR="00E76313" w:rsidRPr="002449DD" w:rsidRDefault="00E76313" w:rsidP="00172391">
            <w:pPr>
              <w:jc w:val="center"/>
            </w:pPr>
            <w:r w:rsidRPr="002449DD">
              <w:t>3.1.</w:t>
            </w:r>
          </w:p>
        </w:tc>
        <w:tc>
          <w:tcPr>
            <w:tcW w:w="4307" w:type="dxa"/>
          </w:tcPr>
          <w:p w:rsidR="00E76313" w:rsidRPr="002449DD" w:rsidRDefault="00E76313" w:rsidP="00172391">
            <w:r w:rsidRPr="002449DD">
              <w:t>Контрольная точка:</w:t>
            </w:r>
          </w:p>
          <w:p w:rsidR="00E76313" w:rsidRPr="002449DD" w:rsidRDefault="00E76313" w:rsidP="00172391">
            <w:r w:rsidRPr="002449DD">
              <w:t>Обеспечен ввод жилья</w:t>
            </w:r>
            <w:r w:rsidR="00411FE4" w:rsidRPr="002449DD">
              <w:t xml:space="preserve"> </w:t>
            </w:r>
            <w:r w:rsidRPr="002449DD">
              <w:t>в рамках реализации мероприятий по стимулированию программ развития жилищного строительства на территории Новосибирской области</w:t>
            </w:r>
          </w:p>
        </w:tc>
        <w:tc>
          <w:tcPr>
            <w:tcW w:w="1645" w:type="dxa"/>
          </w:tcPr>
          <w:p w:rsidR="00E76313" w:rsidRPr="002449DD" w:rsidRDefault="00E76313" w:rsidP="00172391">
            <w:pPr>
              <w:autoSpaceDE/>
              <w:autoSpaceDN/>
              <w:jc w:val="center"/>
            </w:pPr>
            <w:r w:rsidRPr="002449DD">
              <w:t>07.02.2019</w:t>
            </w:r>
          </w:p>
        </w:tc>
        <w:tc>
          <w:tcPr>
            <w:tcW w:w="1570" w:type="dxa"/>
          </w:tcPr>
          <w:p w:rsidR="00E76313" w:rsidRPr="002449DD" w:rsidRDefault="00E76313" w:rsidP="00172391">
            <w:pPr>
              <w:autoSpaceDE/>
              <w:autoSpaceDN/>
              <w:jc w:val="center"/>
            </w:pPr>
            <w:r w:rsidRPr="002449DD">
              <w:t>31.12.2019</w:t>
            </w:r>
          </w:p>
        </w:tc>
        <w:tc>
          <w:tcPr>
            <w:tcW w:w="2387" w:type="dxa"/>
          </w:tcPr>
          <w:p w:rsidR="00E76313" w:rsidRPr="002449DD" w:rsidRDefault="00E76313" w:rsidP="00E76313">
            <w:pPr>
              <w:autoSpaceDE/>
              <w:autoSpaceDN/>
              <w:jc w:val="center"/>
            </w:pPr>
            <w:r w:rsidRPr="002449DD">
              <w:t>И.И.</w:t>
            </w:r>
            <w:r w:rsidR="00841F0B" w:rsidRPr="002449DD">
              <w:t> </w:t>
            </w:r>
            <w:r w:rsidRPr="002449DD">
              <w:t>Шмидт</w:t>
            </w:r>
          </w:p>
          <w:p w:rsidR="00E76313" w:rsidRPr="002449DD" w:rsidRDefault="00E76313" w:rsidP="00E76313">
            <w:pPr>
              <w:autoSpaceDE/>
              <w:autoSpaceDN/>
              <w:jc w:val="center"/>
            </w:pPr>
            <w:r w:rsidRPr="002449DD">
              <w:t>А.В.</w:t>
            </w:r>
            <w:r w:rsidR="00841F0B" w:rsidRPr="002449DD">
              <w:t> </w:t>
            </w:r>
            <w:r w:rsidRPr="002449DD">
              <w:t>Колмаков</w:t>
            </w:r>
          </w:p>
          <w:p w:rsidR="00E76313" w:rsidRPr="002449DD" w:rsidRDefault="00E76313" w:rsidP="00E76313">
            <w:pPr>
              <w:autoSpaceDE/>
              <w:autoSpaceDN/>
              <w:jc w:val="center"/>
            </w:pPr>
            <w:r w:rsidRPr="002449DD">
              <w:t>Д.С.</w:t>
            </w:r>
            <w:r w:rsidR="00841F0B" w:rsidRPr="002449DD">
              <w:t> </w:t>
            </w:r>
            <w:r w:rsidRPr="002449DD">
              <w:t>Тимонов</w:t>
            </w:r>
          </w:p>
        </w:tc>
        <w:tc>
          <w:tcPr>
            <w:tcW w:w="2686" w:type="dxa"/>
          </w:tcPr>
          <w:p w:rsidR="00E76313" w:rsidRPr="002449DD" w:rsidRDefault="00E76313" w:rsidP="00172391">
            <w:pPr>
              <w:autoSpaceDE/>
              <w:autoSpaceDN/>
              <w:jc w:val="center"/>
            </w:pPr>
            <w:r w:rsidRPr="002449DD">
              <w:t>Отчет</w:t>
            </w:r>
            <w:r w:rsidR="00411FE4" w:rsidRPr="002449DD">
              <w:t xml:space="preserve"> </w:t>
            </w:r>
            <w:r w:rsidRPr="002449DD">
              <w:t xml:space="preserve">о достижении показателей результативности направлен в Минстрой России </w:t>
            </w:r>
          </w:p>
        </w:tc>
        <w:tc>
          <w:tcPr>
            <w:tcW w:w="1345" w:type="dxa"/>
          </w:tcPr>
          <w:p w:rsidR="00E76313" w:rsidRPr="002449DD" w:rsidRDefault="00182E5A" w:rsidP="00172391">
            <w:pPr>
              <w:jc w:val="center"/>
            </w:pPr>
            <w:r w:rsidRPr="002449DD">
              <w:t>РПК</w:t>
            </w:r>
            <w:r w:rsidR="00545E36" w:rsidRPr="002449DD">
              <w:fldChar w:fldCharType="begin"/>
            </w:r>
            <w:r w:rsidR="00545E36" w:rsidRPr="002449DD">
              <w:instrText xml:space="preserve"> NOTEREF _Ref529712253 \f \h  \* MERGEFORMAT </w:instrText>
            </w:r>
            <w:r w:rsidR="00545E36" w:rsidRPr="002449DD">
              <w:fldChar w:fldCharType="separate"/>
            </w:r>
            <w:r w:rsidR="004947FF" w:rsidRPr="004947FF">
              <w:rPr>
                <w:rStyle w:val="ae"/>
              </w:rPr>
              <w:t>2</w:t>
            </w:r>
            <w:r w:rsidR="00545E36" w:rsidRPr="002449DD">
              <w:fldChar w:fldCharType="end"/>
            </w:r>
          </w:p>
        </w:tc>
      </w:tr>
      <w:tr w:rsidR="00E76313" w:rsidRPr="002449DD" w:rsidTr="00DF3C24">
        <w:trPr>
          <w:trHeight w:val="184"/>
        </w:trPr>
        <w:tc>
          <w:tcPr>
            <w:tcW w:w="846" w:type="dxa"/>
          </w:tcPr>
          <w:p w:rsidR="00E76313" w:rsidRPr="002449DD" w:rsidRDefault="00E76313" w:rsidP="00172391">
            <w:pPr>
              <w:jc w:val="center"/>
            </w:pPr>
            <w:r w:rsidRPr="002449DD">
              <w:t>4.</w:t>
            </w:r>
          </w:p>
        </w:tc>
        <w:tc>
          <w:tcPr>
            <w:tcW w:w="13940" w:type="dxa"/>
            <w:gridSpan w:val="6"/>
          </w:tcPr>
          <w:p w:rsidR="00E76313" w:rsidRPr="002449DD" w:rsidRDefault="00E76313" w:rsidP="00172391">
            <w:pPr>
              <w:jc w:val="both"/>
            </w:pPr>
            <w:r w:rsidRPr="002449DD">
              <w:t>Обеспечено достижение целевых показателей, предусмотренных целевой моделью упрощения процедур ведения бизнеса и повышения инвестиционной привлекательности Новосибирской области «Получение разрешения на строительство и территориальное планирование», утвержденной распоряжением Правительства Российской Федерации от 31.01.2017 № 147-р</w:t>
            </w:r>
          </w:p>
        </w:tc>
      </w:tr>
      <w:tr w:rsidR="0061480C" w:rsidRPr="002449DD" w:rsidTr="004F1434">
        <w:trPr>
          <w:trHeight w:val="184"/>
        </w:trPr>
        <w:tc>
          <w:tcPr>
            <w:tcW w:w="846" w:type="dxa"/>
          </w:tcPr>
          <w:p w:rsidR="00E76313" w:rsidRPr="002449DD" w:rsidRDefault="00E76313" w:rsidP="00172391">
            <w:pPr>
              <w:jc w:val="center"/>
            </w:pPr>
            <w:r w:rsidRPr="002449DD">
              <w:lastRenderedPageBreak/>
              <w:t>4.1.1.</w:t>
            </w:r>
          </w:p>
        </w:tc>
        <w:tc>
          <w:tcPr>
            <w:tcW w:w="4307" w:type="dxa"/>
          </w:tcPr>
          <w:p w:rsidR="00E76313" w:rsidRPr="002449DD" w:rsidRDefault="00DF3C24" w:rsidP="00182E5A">
            <w:r w:rsidRPr="002449DD">
              <w:t>Внесены изменения</w:t>
            </w:r>
            <w:r w:rsidR="00182E5A" w:rsidRPr="002449DD">
              <w:t xml:space="preserve"> в административный регламент министерства строительства Новосибирской области по предоставлению услуги по получению разрешения на строительство в части сокращения с</w:t>
            </w:r>
            <w:r w:rsidR="00411FE4" w:rsidRPr="002449DD">
              <w:t>р</w:t>
            </w:r>
            <w:r w:rsidR="00182E5A" w:rsidRPr="002449DD">
              <w:t xml:space="preserve">оков до 5 рабочих дней  </w:t>
            </w:r>
          </w:p>
        </w:tc>
        <w:tc>
          <w:tcPr>
            <w:tcW w:w="1645" w:type="dxa"/>
          </w:tcPr>
          <w:p w:rsidR="00E76313" w:rsidRPr="002449DD" w:rsidRDefault="00182E5A" w:rsidP="00172391">
            <w:pPr>
              <w:autoSpaceDE/>
              <w:autoSpaceDN/>
              <w:jc w:val="center"/>
            </w:pPr>
            <w:r w:rsidRPr="002449DD">
              <w:t>07.02.2019</w:t>
            </w:r>
          </w:p>
        </w:tc>
        <w:tc>
          <w:tcPr>
            <w:tcW w:w="1570" w:type="dxa"/>
          </w:tcPr>
          <w:p w:rsidR="00E76313" w:rsidRPr="002449DD" w:rsidRDefault="00182E5A" w:rsidP="00172391">
            <w:pPr>
              <w:autoSpaceDE/>
              <w:autoSpaceDN/>
              <w:jc w:val="center"/>
            </w:pPr>
            <w:r w:rsidRPr="002449DD">
              <w:t>31.12.2020</w:t>
            </w:r>
          </w:p>
        </w:tc>
        <w:tc>
          <w:tcPr>
            <w:tcW w:w="2387" w:type="dxa"/>
          </w:tcPr>
          <w:p w:rsidR="00182E5A" w:rsidRPr="002449DD" w:rsidRDefault="00182E5A" w:rsidP="00182E5A">
            <w:pPr>
              <w:autoSpaceDE/>
              <w:autoSpaceDN/>
              <w:jc w:val="center"/>
            </w:pPr>
            <w:r w:rsidRPr="002449DD">
              <w:t>И.И.</w:t>
            </w:r>
            <w:r w:rsidR="00841F0B" w:rsidRPr="002449DD">
              <w:t> </w:t>
            </w:r>
            <w:r w:rsidRPr="002449DD">
              <w:t>Шмидт</w:t>
            </w:r>
          </w:p>
          <w:p w:rsidR="00182E5A" w:rsidRPr="002449DD" w:rsidRDefault="00182E5A" w:rsidP="00182E5A">
            <w:pPr>
              <w:autoSpaceDE/>
              <w:autoSpaceDN/>
              <w:jc w:val="center"/>
            </w:pPr>
            <w:r w:rsidRPr="002449DD">
              <w:t>А.В.</w:t>
            </w:r>
            <w:r w:rsidR="00841F0B" w:rsidRPr="002449DD">
              <w:t> </w:t>
            </w:r>
            <w:r w:rsidRPr="002449DD">
              <w:t>Колмаков</w:t>
            </w:r>
          </w:p>
          <w:p w:rsidR="00E76313" w:rsidRPr="002449DD" w:rsidRDefault="00182E5A" w:rsidP="00172391">
            <w:pPr>
              <w:autoSpaceDE/>
              <w:autoSpaceDN/>
              <w:jc w:val="center"/>
            </w:pPr>
            <w:r w:rsidRPr="002449DD">
              <w:t>О.Р.</w:t>
            </w:r>
            <w:r w:rsidR="00841F0B" w:rsidRPr="002449DD">
              <w:t> </w:t>
            </w:r>
            <w:r w:rsidRPr="002449DD">
              <w:t>Козлова</w:t>
            </w:r>
          </w:p>
        </w:tc>
        <w:tc>
          <w:tcPr>
            <w:tcW w:w="2686" w:type="dxa"/>
          </w:tcPr>
          <w:p w:rsidR="00E76313" w:rsidRPr="002449DD" w:rsidRDefault="00182E5A" w:rsidP="00182E5A">
            <w:pPr>
              <w:autoSpaceDE/>
              <w:autoSpaceDN/>
              <w:jc w:val="center"/>
            </w:pPr>
            <w:r w:rsidRPr="002449DD">
              <w:t>Административный регламент утвержден</w:t>
            </w:r>
          </w:p>
          <w:p w:rsidR="00182E5A" w:rsidRPr="002449DD" w:rsidRDefault="00182E5A" w:rsidP="00411FE4">
            <w:pPr>
              <w:autoSpaceDE/>
              <w:autoSpaceDN/>
              <w:jc w:val="center"/>
            </w:pPr>
            <w:r w:rsidRPr="002449DD">
              <w:t>Приказом министерства строительства Новосибирской области</w:t>
            </w:r>
          </w:p>
        </w:tc>
        <w:tc>
          <w:tcPr>
            <w:tcW w:w="1345" w:type="dxa"/>
          </w:tcPr>
          <w:p w:rsidR="00E76313" w:rsidRPr="002449DD" w:rsidRDefault="00182E5A" w:rsidP="00172391">
            <w:pPr>
              <w:jc w:val="center"/>
            </w:pPr>
            <w:r w:rsidRPr="002449DD">
              <w:t>РПК</w:t>
            </w:r>
            <w:r w:rsidR="00545E36" w:rsidRPr="002449DD">
              <w:fldChar w:fldCharType="begin"/>
            </w:r>
            <w:r w:rsidR="00545E36" w:rsidRPr="002449DD">
              <w:instrText xml:space="preserve"> NOTEREF _Ref529712253 \f \h  \* MERGEFORMAT </w:instrText>
            </w:r>
            <w:r w:rsidR="00545E36" w:rsidRPr="002449DD">
              <w:fldChar w:fldCharType="separate"/>
            </w:r>
            <w:r w:rsidR="004947FF" w:rsidRPr="004947FF">
              <w:rPr>
                <w:rStyle w:val="ae"/>
              </w:rPr>
              <w:t>2</w:t>
            </w:r>
            <w:r w:rsidR="00545E36" w:rsidRPr="002449DD">
              <w:fldChar w:fldCharType="end"/>
            </w:r>
          </w:p>
        </w:tc>
      </w:tr>
      <w:tr w:rsidR="0061480C" w:rsidRPr="002449DD" w:rsidTr="004F1434">
        <w:trPr>
          <w:trHeight w:val="184"/>
        </w:trPr>
        <w:tc>
          <w:tcPr>
            <w:tcW w:w="846" w:type="dxa"/>
          </w:tcPr>
          <w:p w:rsidR="00DF3C24" w:rsidRPr="002449DD" w:rsidRDefault="00DF3C24" w:rsidP="00172391">
            <w:pPr>
              <w:jc w:val="center"/>
            </w:pPr>
            <w:r w:rsidRPr="002449DD">
              <w:t>4.1.2.</w:t>
            </w:r>
          </w:p>
        </w:tc>
        <w:tc>
          <w:tcPr>
            <w:tcW w:w="4307" w:type="dxa"/>
          </w:tcPr>
          <w:p w:rsidR="00DF3C24" w:rsidRPr="002449DD" w:rsidRDefault="00DF3C24" w:rsidP="00182E5A">
            <w:r w:rsidRPr="002449DD">
              <w:t>Внесены изменения в административный регламент министерства строительства Новосибирской области по предоставлению услуги, регламентирующую выдачу разрешения на строительство</w:t>
            </w:r>
            <w:r w:rsidR="00370067" w:rsidRPr="002449DD">
              <w:t xml:space="preserve"> и ввод объекта в эксплуатацию </w:t>
            </w:r>
            <w:r w:rsidRPr="002449DD">
              <w:t xml:space="preserve"> в электронном виде до 100%</w:t>
            </w:r>
          </w:p>
        </w:tc>
        <w:tc>
          <w:tcPr>
            <w:tcW w:w="1645" w:type="dxa"/>
          </w:tcPr>
          <w:p w:rsidR="00DF3C24" w:rsidRPr="002449DD" w:rsidRDefault="00DF3C24" w:rsidP="005D708D">
            <w:pPr>
              <w:autoSpaceDE/>
              <w:autoSpaceDN/>
              <w:jc w:val="center"/>
            </w:pPr>
            <w:r w:rsidRPr="002449DD">
              <w:t>07.02.2019</w:t>
            </w:r>
          </w:p>
        </w:tc>
        <w:tc>
          <w:tcPr>
            <w:tcW w:w="1570" w:type="dxa"/>
          </w:tcPr>
          <w:p w:rsidR="00DF3C24" w:rsidRPr="002449DD" w:rsidRDefault="00DF3C24" w:rsidP="005D708D">
            <w:pPr>
              <w:autoSpaceDE/>
              <w:autoSpaceDN/>
              <w:jc w:val="center"/>
            </w:pPr>
            <w:r w:rsidRPr="002449DD">
              <w:t>31.12.2024</w:t>
            </w:r>
          </w:p>
        </w:tc>
        <w:tc>
          <w:tcPr>
            <w:tcW w:w="2387" w:type="dxa"/>
          </w:tcPr>
          <w:p w:rsidR="00DF3C24" w:rsidRPr="002449DD" w:rsidRDefault="00DF3C24" w:rsidP="005D708D">
            <w:pPr>
              <w:autoSpaceDE/>
              <w:autoSpaceDN/>
              <w:jc w:val="center"/>
            </w:pPr>
            <w:r w:rsidRPr="002449DD">
              <w:t>И.И</w:t>
            </w:r>
            <w:r w:rsidR="00841F0B" w:rsidRPr="002449DD">
              <w:t>. </w:t>
            </w:r>
            <w:r w:rsidRPr="002449DD">
              <w:t>Шмидт</w:t>
            </w:r>
          </w:p>
          <w:p w:rsidR="00DF3C24" w:rsidRPr="002449DD" w:rsidRDefault="00DF3C24" w:rsidP="005D708D">
            <w:pPr>
              <w:autoSpaceDE/>
              <w:autoSpaceDN/>
              <w:jc w:val="center"/>
            </w:pPr>
            <w:r w:rsidRPr="002449DD">
              <w:t>А.В.</w:t>
            </w:r>
            <w:r w:rsidR="00841F0B" w:rsidRPr="002449DD">
              <w:t> </w:t>
            </w:r>
            <w:r w:rsidRPr="002449DD">
              <w:t>Колмаков</w:t>
            </w:r>
          </w:p>
          <w:p w:rsidR="00DF3C24" w:rsidRPr="002449DD" w:rsidRDefault="00DF3C24" w:rsidP="005D708D">
            <w:pPr>
              <w:autoSpaceDE/>
              <w:autoSpaceDN/>
              <w:jc w:val="center"/>
            </w:pPr>
            <w:r w:rsidRPr="002449DD">
              <w:t>О.Р.</w:t>
            </w:r>
            <w:r w:rsidR="00841F0B" w:rsidRPr="002449DD">
              <w:t> </w:t>
            </w:r>
            <w:r w:rsidRPr="002449DD">
              <w:t>Козлова</w:t>
            </w:r>
          </w:p>
        </w:tc>
        <w:tc>
          <w:tcPr>
            <w:tcW w:w="2686" w:type="dxa"/>
          </w:tcPr>
          <w:p w:rsidR="00DF3C24" w:rsidRPr="002449DD" w:rsidRDefault="00DF3C24" w:rsidP="005D708D">
            <w:pPr>
              <w:autoSpaceDE/>
              <w:autoSpaceDN/>
              <w:jc w:val="center"/>
            </w:pPr>
            <w:r w:rsidRPr="002449DD">
              <w:t>Административный регламент утвержден</w:t>
            </w:r>
          </w:p>
          <w:p w:rsidR="00DF3C24" w:rsidRPr="002449DD" w:rsidRDefault="00DF3C24" w:rsidP="00844D31">
            <w:pPr>
              <w:autoSpaceDE/>
              <w:autoSpaceDN/>
              <w:jc w:val="center"/>
            </w:pPr>
            <w:r w:rsidRPr="002449DD">
              <w:t>Приказом министерства строительства Новосибирской области</w:t>
            </w:r>
          </w:p>
        </w:tc>
        <w:tc>
          <w:tcPr>
            <w:tcW w:w="1345" w:type="dxa"/>
          </w:tcPr>
          <w:p w:rsidR="00DF3C24" w:rsidRPr="002449DD" w:rsidRDefault="00DF3C24" w:rsidP="005D708D">
            <w:pPr>
              <w:jc w:val="center"/>
            </w:pPr>
            <w:r w:rsidRPr="002449DD">
              <w:t>РПК</w:t>
            </w:r>
            <w:r w:rsidR="00545E36" w:rsidRPr="002449DD">
              <w:fldChar w:fldCharType="begin"/>
            </w:r>
            <w:r w:rsidR="00545E36" w:rsidRPr="002449DD">
              <w:instrText xml:space="preserve"> NOTEREF _Ref529712253 \f \h  \* MERGEFORMAT </w:instrText>
            </w:r>
            <w:r w:rsidR="00545E36" w:rsidRPr="002449DD">
              <w:fldChar w:fldCharType="separate"/>
            </w:r>
            <w:r w:rsidR="004947FF" w:rsidRPr="004947FF">
              <w:rPr>
                <w:rStyle w:val="ae"/>
              </w:rPr>
              <w:t>2</w:t>
            </w:r>
            <w:r w:rsidR="00545E36" w:rsidRPr="002449DD">
              <w:fldChar w:fldCharType="end"/>
            </w:r>
          </w:p>
        </w:tc>
      </w:tr>
      <w:tr w:rsidR="0061480C" w:rsidRPr="002449DD" w:rsidTr="004F1434">
        <w:trPr>
          <w:trHeight w:val="184"/>
        </w:trPr>
        <w:tc>
          <w:tcPr>
            <w:tcW w:w="846" w:type="dxa"/>
          </w:tcPr>
          <w:p w:rsidR="002029AD" w:rsidRPr="002449DD" w:rsidRDefault="002029AD" w:rsidP="00172391">
            <w:pPr>
              <w:jc w:val="center"/>
            </w:pPr>
            <w:r w:rsidRPr="002449DD">
              <w:t>4.1.</w:t>
            </w:r>
          </w:p>
        </w:tc>
        <w:tc>
          <w:tcPr>
            <w:tcW w:w="4307" w:type="dxa"/>
          </w:tcPr>
          <w:p w:rsidR="002029AD" w:rsidRPr="002449DD" w:rsidRDefault="002029AD" w:rsidP="00172391">
            <w:r w:rsidRPr="002449DD">
              <w:t>Контрольная точка:</w:t>
            </w:r>
          </w:p>
          <w:p w:rsidR="002029AD" w:rsidRPr="002449DD" w:rsidRDefault="002029AD" w:rsidP="00370067">
            <w:r w:rsidRPr="002449DD">
              <w:t>Обеспечена возможность прохождения административных процедур по получению разрешения на строительство</w:t>
            </w:r>
            <w:r w:rsidR="00370067" w:rsidRPr="002449DD">
              <w:t xml:space="preserve"> и ввод объекта в эксплуатацию </w:t>
            </w:r>
            <w:r w:rsidRPr="002449DD">
              <w:t xml:space="preserve"> до 5 рабочих дней и в электронном виде</w:t>
            </w:r>
          </w:p>
        </w:tc>
        <w:tc>
          <w:tcPr>
            <w:tcW w:w="1645" w:type="dxa"/>
          </w:tcPr>
          <w:p w:rsidR="002029AD" w:rsidRPr="002449DD" w:rsidRDefault="002029AD" w:rsidP="005D708D">
            <w:pPr>
              <w:autoSpaceDE/>
              <w:autoSpaceDN/>
              <w:jc w:val="center"/>
            </w:pPr>
            <w:r w:rsidRPr="002449DD">
              <w:t>07.02.2019</w:t>
            </w:r>
          </w:p>
        </w:tc>
        <w:tc>
          <w:tcPr>
            <w:tcW w:w="1570" w:type="dxa"/>
          </w:tcPr>
          <w:p w:rsidR="002029AD" w:rsidRPr="002449DD" w:rsidRDefault="002029AD" w:rsidP="005D708D">
            <w:pPr>
              <w:autoSpaceDE/>
              <w:autoSpaceDN/>
              <w:jc w:val="center"/>
            </w:pPr>
            <w:r w:rsidRPr="002449DD">
              <w:t>31.12.2024</w:t>
            </w:r>
          </w:p>
        </w:tc>
        <w:tc>
          <w:tcPr>
            <w:tcW w:w="2387" w:type="dxa"/>
          </w:tcPr>
          <w:p w:rsidR="002029AD" w:rsidRPr="002449DD" w:rsidRDefault="002029AD" w:rsidP="005D708D">
            <w:pPr>
              <w:autoSpaceDE/>
              <w:autoSpaceDN/>
              <w:jc w:val="center"/>
            </w:pPr>
            <w:r w:rsidRPr="002449DD">
              <w:t>И.И.</w:t>
            </w:r>
            <w:r w:rsidR="00841F0B" w:rsidRPr="002449DD">
              <w:t> </w:t>
            </w:r>
            <w:r w:rsidRPr="002449DD">
              <w:t>Шмидт</w:t>
            </w:r>
          </w:p>
          <w:p w:rsidR="002029AD" w:rsidRPr="002449DD" w:rsidRDefault="002029AD" w:rsidP="005D708D">
            <w:pPr>
              <w:autoSpaceDE/>
              <w:autoSpaceDN/>
              <w:jc w:val="center"/>
            </w:pPr>
            <w:r w:rsidRPr="002449DD">
              <w:t>А.В.</w:t>
            </w:r>
            <w:r w:rsidR="00841F0B" w:rsidRPr="002449DD">
              <w:t> </w:t>
            </w:r>
            <w:r w:rsidRPr="002449DD">
              <w:t>Колмаков</w:t>
            </w:r>
          </w:p>
          <w:p w:rsidR="002029AD" w:rsidRPr="002449DD" w:rsidRDefault="002029AD" w:rsidP="005D708D">
            <w:pPr>
              <w:autoSpaceDE/>
              <w:autoSpaceDN/>
              <w:jc w:val="center"/>
            </w:pPr>
            <w:r w:rsidRPr="002449DD">
              <w:t>О.Р.</w:t>
            </w:r>
            <w:r w:rsidR="00841F0B" w:rsidRPr="002449DD">
              <w:t> </w:t>
            </w:r>
            <w:r w:rsidRPr="002449DD">
              <w:t>Козлова</w:t>
            </w:r>
          </w:p>
        </w:tc>
        <w:tc>
          <w:tcPr>
            <w:tcW w:w="2686" w:type="dxa"/>
          </w:tcPr>
          <w:p w:rsidR="002029AD" w:rsidRPr="002449DD" w:rsidRDefault="00AE6060" w:rsidP="005D708D">
            <w:pPr>
              <w:jc w:val="center"/>
            </w:pPr>
            <w:r w:rsidRPr="002449DD">
              <w:t>Отчет одобрен Р</w:t>
            </w:r>
            <w:r w:rsidR="002029AD" w:rsidRPr="002449DD">
              <w:t xml:space="preserve">егиональным проектным комитетом </w:t>
            </w:r>
          </w:p>
        </w:tc>
        <w:tc>
          <w:tcPr>
            <w:tcW w:w="1345" w:type="dxa"/>
          </w:tcPr>
          <w:p w:rsidR="002029AD" w:rsidRPr="002449DD" w:rsidRDefault="002029AD" w:rsidP="005D708D">
            <w:pPr>
              <w:jc w:val="center"/>
            </w:pPr>
            <w:r w:rsidRPr="002449DD">
              <w:t>РПК</w:t>
            </w:r>
            <w:r w:rsidR="00545E36" w:rsidRPr="002449DD">
              <w:fldChar w:fldCharType="begin"/>
            </w:r>
            <w:r w:rsidR="00545E36" w:rsidRPr="002449DD">
              <w:instrText xml:space="preserve"> NOTEREF _Ref529712253 \f \h  \* MERGEFORMAT </w:instrText>
            </w:r>
            <w:r w:rsidR="00545E36" w:rsidRPr="002449DD">
              <w:fldChar w:fldCharType="separate"/>
            </w:r>
            <w:r w:rsidR="004947FF" w:rsidRPr="004947FF">
              <w:rPr>
                <w:rStyle w:val="ae"/>
              </w:rPr>
              <w:t>2</w:t>
            </w:r>
            <w:r w:rsidR="00545E36" w:rsidRPr="002449DD">
              <w:fldChar w:fldCharType="end"/>
            </w:r>
          </w:p>
        </w:tc>
      </w:tr>
      <w:tr w:rsidR="002029AD" w:rsidRPr="002449DD" w:rsidTr="00DF3C24">
        <w:trPr>
          <w:trHeight w:val="201"/>
        </w:trPr>
        <w:tc>
          <w:tcPr>
            <w:tcW w:w="846" w:type="dxa"/>
          </w:tcPr>
          <w:p w:rsidR="002029AD" w:rsidRPr="002449DD" w:rsidRDefault="002029AD" w:rsidP="00172391">
            <w:pPr>
              <w:jc w:val="center"/>
            </w:pPr>
            <w:r w:rsidRPr="002449DD">
              <w:lastRenderedPageBreak/>
              <w:t>5.</w:t>
            </w:r>
          </w:p>
        </w:tc>
        <w:tc>
          <w:tcPr>
            <w:tcW w:w="13940" w:type="dxa"/>
            <w:gridSpan w:val="6"/>
          </w:tcPr>
          <w:p w:rsidR="002029AD" w:rsidRPr="002449DD" w:rsidRDefault="002029AD" w:rsidP="00172391">
            <w:pPr>
              <w:jc w:val="both"/>
            </w:pPr>
            <w:r w:rsidRPr="002449DD">
              <w:t>Направлен перечень земельных участков, находящихся в федеральной собственности, не используемых по назначению и пригодных для жилищного строительства</w:t>
            </w:r>
            <w:r w:rsidR="000F3C26" w:rsidRPr="002449DD">
              <w:t xml:space="preserve">, </w:t>
            </w:r>
            <w:r w:rsidRPr="002449DD">
              <w:t>в Единый институт развития в жилищной сфере для рассмотрения</w:t>
            </w:r>
          </w:p>
        </w:tc>
      </w:tr>
      <w:tr w:rsidR="0061480C" w:rsidRPr="002449DD" w:rsidTr="004F1434">
        <w:trPr>
          <w:trHeight w:val="138"/>
        </w:trPr>
        <w:tc>
          <w:tcPr>
            <w:tcW w:w="846" w:type="dxa"/>
          </w:tcPr>
          <w:p w:rsidR="00B6421A" w:rsidRPr="002449DD" w:rsidRDefault="00B6421A" w:rsidP="00172391">
            <w:pPr>
              <w:jc w:val="center"/>
            </w:pPr>
            <w:r w:rsidRPr="002449DD">
              <w:t>5.1.1.</w:t>
            </w:r>
          </w:p>
        </w:tc>
        <w:tc>
          <w:tcPr>
            <w:tcW w:w="4307" w:type="dxa"/>
          </w:tcPr>
          <w:p w:rsidR="00B6421A" w:rsidRPr="002449DD" w:rsidRDefault="00B6421A" w:rsidP="00172391">
            <w:r w:rsidRPr="002449DD">
              <w:t>Формирование перечня земельных участков, находящихся в федеральной собственности, не используемых по назначению и пригодных для жилищного строительства, в</w:t>
            </w:r>
            <w:r w:rsidR="000F3C26" w:rsidRPr="002449DD">
              <w:t xml:space="preserve"> </w:t>
            </w:r>
            <w:r w:rsidRPr="002449DD">
              <w:t>Единый институт развития в жилищной сфере для рассмотрения</w:t>
            </w:r>
          </w:p>
        </w:tc>
        <w:tc>
          <w:tcPr>
            <w:tcW w:w="1645" w:type="dxa"/>
          </w:tcPr>
          <w:p w:rsidR="00B6421A" w:rsidRPr="002449DD" w:rsidRDefault="00B6421A" w:rsidP="00172391">
            <w:pPr>
              <w:autoSpaceDE/>
              <w:autoSpaceDN/>
              <w:jc w:val="center"/>
            </w:pPr>
            <w:r w:rsidRPr="002449DD">
              <w:t>01.02.2019</w:t>
            </w:r>
          </w:p>
        </w:tc>
        <w:tc>
          <w:tcPr>
            <w:tcW w:w="1570" w:type="dxa"/>
          </w:tcPr>
          <w:p w:rsidR="00B6421A" w:rsidRPr="002449DD" w:rsidRDefault="00B6421A" w:rsidP="00172391">
            <w:pPr>
              <w:autoSpaceDE/>
              <w:autoSpaceDN/>
              <w:jc w:val="center"/>
            </w:pPr>
            <w:r w:rsidRPr="002449DD">
              <w:t>31.12.2023</w:t>
            </w:r>
          </w:p>
        </w:tc>
        <w:tc>
          <w:tcPr>
            <w:tcW w:w="2387" w:type="dxa"/>
          </w:tcPr>
          <w:p w:rsidR="00B6421A" w:rsidRPr="002449DD" w:rsidRDefault="00B6421A" w:rsidP="005D708D">
            <w:pPr>
              <w:autoSpaceDE/>
              <w:autoSpaceDN/>
              <w:jc w:val="center"/>
            </w:pPr>
            <w:r w:rsidRPr="002449DD">
              <w:t>И.И.</w:t>
            </w:r>
            <w:r w:rsidR="00841F0B" w:rsidRPr="002449DD">
              <w:t> </w:t>
            </w:r>
            <w:r w:rsidRPr="002449DD">
              <w:t>Шмидт</w:t>
            </w:r>
          </w:p>
          <w:p w:rsidR="00B6421A" w:rsidRPr="002449DD" w:rsidRDefault="00B6421A" w:rsidP="005D708D">
            <w:pPr>
              <w:autoSpaceDE/>
              <w:autoSpaceDN/>
              <w:jc w:val="center"/>
            </w:pPr>
            <w:r w:rsidRPr="002449DD">
              <w:t>А.В.</w:t>
            </w:r>
            <w:r w:rsidR="00841F0B" w:rsidRPr="002449DD">
              <w:t> </w:t>
            </w:r>
            <w:r w:rsidRPr="002449DD">
              <w:t>Колмаков</w:t>
            </w:r>
          </w:p>
          <w:p w:rsidR="00B6421A" w:rsidRPr="002449DD" w:rsidRDefault="00B6421A" w:rsidP="005D708D">
            <w:pPr>
              <w:autoSpaceDE/>
              <w:autoSpaceDN/>
              <w:jc w:val="center"/>
            </w:pPr>
            <w:r w:rsidRPr="002449DD">
              <w:t>Д.С.</w:t>
            </w:r>
            <w:r w:rsidR="00841F0B" w:rsidRPr="002449DD">
              <w:t> </w:t>
            </w:r>
            <w:r w:rsidRPr="002449DD">
              <w:t>Тимонов</w:t>
            </w:r>
          </w:p>
        </w:tc>
        <w:tc>
          <w:tcPr>
            <w:tcW w:w="2686" w:type="dxa"/>
          </w:tcPr>
          <w:p w:rsidR="00B6421A" w:rsidRPr="002449DD" w:rsidRDefault="00B6421A" w:rsidP="005D708D">
            <w:pPr>
              <w:jc w:val="center"/>
            </w:pPr>
            <w:r w:rsidRPr="002449DD">
              <w:t xml:space="preserve"> Направлен перечень земельных участков </w:t>
            </w:r>
          </w:p>
          <w:p w:rsidR="00B6421A" w:rsidRPr="002449DD" w:rsidRDefault="00B6421A" w:rsidP="00B6421A">
            <w:pPr>
              <w:jc w:val="center"/>
            </w:pPr>
            <w:r w:rsidRPr="002449DD">
              <w:t>в Единый институт развития в жилищной сфере</w:t>
            </w:r>
          </w:p>
        </w:tc>
        <w:tc>
          <w:tcPr>
            <w:tcW w:w="1345" w:type="dxa"/>
          </w:tcPr>
          <w:p w:rsidR="00B6421A" w:rsidRPr="002449DD" w:rsidRDefault="00B6421A" w:rsidP="005D708D">
            <w:pPr>
              <w:jc w:val="center"/>
            </w:pPr>
            <w:r w:rsidRPr="002449DD">
              <w:t>РП</w:t>
            </w:r>
            <w:r w:rsidR="004D024F" w:rsidRPr="002449DD">
              <w:fldChar w:fldCharType="begin"/>
            </w:r>
            <w:r w:rsidR="004D024F" w:rsidRPr="002449DD">
              <w:instrText xml:space="preserve"> NOTEREF _Ref529712153 \f \h </w:instrText>
            </w:r>
            <w:r w:rsidR="00023F6B" w:rsidRPr="002449DD">
              <w:instrText xml:space="preserve"> \* MERGEFORMAT </w:instrText>
            </w:r>
            <w:r w:rsidR="004D024F" w:rsidRPr="002449DD">
              <w:fldChar w:fldCharType="separate"/>
            </w:r>
            <w:r w:rsidR="004947FF" w:rsidRPr="004947FF">
              <w:rPr>
                <w:rStyle w:val="ae"/>
              </w:rPr>
              <w:t>1</w:t>
            </w:r>
            <w:r w:rsidR="004D024F" w:rsidRPr="002449DD">
              <w:fldChar w:fldCharType="end"/>
            </w:r>
          </w:p>
        </w:tc>
      </w:tr>
      <w:tr w:rsidR="0061480C" w:rsidRPr="002449DD" w:rsidTr="004F1434">
        <w:trPr>
          <w:trHeight w:val="138"/>
        </w:trPr>
        <w:tc>
          <w:tcPr>
            <w:tcW w:w="846" w:type="dxa"/>
          </w:tcPr>
          <w:p w:rsidR="00567729" w:rsidRPr="002449DD" w:rsidRDefault="00567729" w:rsidP="00172391">
            <w:pPr>
              <w:jc w:val="center"/>
            </w:pPr>
            <w:r w:rsidRPr="002449DD">
              <w:t>5.1.2.</w:t>
            </w:r>
          </w:p>
        </w:tc>
        <w:tc>
          <w:tcPr>
            <w:tcW w:w="4307" w:type="dxa"/>
          </w:tcPr>
          <w:p w:rsidR="00567729" w:rsidRPr="002449DD" w:rsidRDefault="00567729" w:rsidP="00AF2750">
            <w:r w:rsidRPr="002449DD">
              <w:t>Принято решение Правительственной комиссией по развитию жилищного строительства</w:t>
            </w:r>
            <w:r w:rsidR="002D3C37" w:rsidRPr="002449DD">
              <w:t xml:space="preserve"> </w:t>
            </w:r>
            <w:r w:rsidRPr="002449DD">
              <w:t>и оценке эффективности использования земельных</w:t>
            </w:r>
            <w:r w:rsidR="002D3C37" w:rsidRPr="002449DD">
              <w:t xml:space="preserve"> </w:t>
            </w:r>
            <w:r w:rsidRPr="002449DD">
              <w:t xml:space="preserve">участков, находящихся в собственности Российской Федерации, о целесообразности передачи органам государственной власти Новосибирской области по управлению и распоряжению земельными участками </w:t>
            </w:r>
          </w:p>
        </w:tc>
        <w:tc>
          <w:tcPr>
            <w:tcW w:w="1645" w:type="dxa"/>
          </w:tcPr>
          <w:p w:rsidR="00567729" w:rsidRPr="002449DD" w:rsidRDefault="00567729" w:rsidP="005D708D">
            <w:pPr>
              <w:autoSpaceDE/>
              <w:autoSpaceDN/>
              <w:jc w:val="center"/>
            </w:pPr>
            <w:r w:rsidRPr="002449DD">
              <w:t>01.02.2019</w:t>
            </w:r>
          </w:p>
        </w:tc>
        <w:tc>
          <w:tcPr>
            <w:tcW w:w="1570" w:type="dxa"/>
          </w:tcPr>
          <w:p w:rsidR="00567729" w:rsidRPr="002449DD" w:rsidRDefault="00567729" w:rsidP="005D708D">
            <w:pPr>
              <w:autoSpaceDE/>
              <w:autoSpaceDN/>
              <w:jc w:val="center"/>
            </w:pPr>
            <w:r w:rsidRPr="002449DD">
              <w:t>31.12.2023</w:t>
            </w:r>
          </w:p>
        </w:tc>
        <w:tc>
          <w:tcPr>
            <w:tcW w:w="2387" w:type="dxa"/>
          </w:tcPr>
          <w:p w:rsidR="00567729" w:rsidRPr="002449DD" w:rsidRDefault="00567729" w:rsidP="00AF2750">
            <w:pPr>
              <w:autoSpaceDE/>
              <w:autoSpaceDN/>
              <w:jc w:val="center"/>
            </w:pPr>
            <w:r w:rsidRPr="002449DD">
              <w:t>И.И.</w:t>
            </w:r>
            <w:r w:rsidR="00841F0B" w:rsidRPr="002449DD">
              <w:t> </w:t>
            </w:r>
            <w:r w:rsidRPr="002449DD">
              <w:t>Шмидт</w:t>
            </w:r>
          </w:p>
          <w:p w:rsidR="00567729" w:rsidRPr="002449DD" w:rsidRDefault="00567729" w:rsidP="00AF2750">
            <w:pPr>
              <w:autoSpaceDE/>
              <w:autoSpaceDN/>
              <w:jc w:val="center"/>
            </w:pPr>
            <w:r w:rsidRPr="002449DD">
              <w:t>А.В.</w:t>
            </w:r>
            <w:r w:rsidR="00841F0B" w:rsidRPr="002449DD">
              <w:t> </w:t>
            </w:r>
            <w:r w:rsidRPr="002449DD">
              <w:t>Колмаков</w:t>
            </w:r>
          </w:p>
          <w:p w:rsidR="00567729" w:rsidRPr="002449DD" w:rsidRDefault="00567729" w:rsidP="00AF2750">
            <w:pPr>
              <w:autoSpaceDE/>
              <w:autoSpaceDN/>
              <w:jc w:val="center"/>
            </w:pPr>
            <w:r w:rsidRPr="002449DD">
              <w:t>Д.С.</w:t>
            </w:r>
            <w:r w:rsidR="00841F0B" w:rsidRPr="002449DD">
              <w:t> </w:t>
            </w:r>
            <w:r w:rsidRPr="002449DD">
              <w:t>Тимонов</w:t>
            </w:r>
          </w:p>
          <w:p w:rsidR="00567729" w:rsidRPr="002449DD" w:rsidRDefault="00567729" w:rsidP="00567729">
            <w:pPr>
              <w:autoSpaceDE/>
              <w:autoSpaceDN/>
            </w:pPr>
            <w:r w:rsidRPr="002449DD">
              <w:t>Р.Г.</w:t>
            </w:r>
            <w:r w:rsidR="00841F0B" w:rsidRPr="002449DD">
              <w:t> </w:t>
            </w:r>
            <w:proofErr w:type="spellStart"/>
            <w:r w:rsidRPr="002449DD">
              <w:t>Шилохвостов</w:t>
            </w:r>
            <w:proofErr w:type="spellEnd"/>
          </w:p>
        </w:tc>
        <w:tc>
          <w:tcPr>
            <w:tcW w:w="2686" w:type="dxa"/>
          </w:tcPr>
          <w:p w:rsidR="00567729" w:rsidRPr="002449DD" w:rsidRDefault="00567729" w:rsidP="00567729">
            <w:pPr>
              <w:autoSpaceDE/>
              <w:autoSpaceDN/>
              <w:jc w:val="center"/>
            </w:pPr>
            <w:r w:rsidRPr="002449DD">
              <w:t xml:space="preserve">Получен Протокол по управлению и распоряжению земельными участками </w:t>
            </w:r>
          </w:p>
        </w:tc>
        <w:tc>
          <w:tcPr>
            <w:tcW w:w="1345" w:type="dxa"/>
          </w:tcPr>
          <w:p w:rsidR="00567729" w:rsidRPr="002449DD" w:rsidRDefault="00567729" w:rsidP="00172391">
            <w:pPr>
              <w:jc w:val="center"/>
            </w:pPr>
            <w:r w:rsidRPr="002449DD">
              <w:t>РПК</w:t>
            </w:r>
            <w:r w:rsidR="00545E36" w:rsidRPr="002449DD">
              <w:fldChar w:fldCharType="begin"/>
            </w:r>
            <w:r w:rsidR="00545E36" w:rsidRPr="002449DD">
              <w:instrText xml:space="preserve"> NOTEREF _Ref529712253 \f \h  \* MERGEFORMAT </w:instrText>
            </w:r>
            <w:r w:rsidR="00545E36" w:rsidRPr="002449DD">
              <w:fldChar w:fldCharType="separate"/>
            </w:r>
            <w:r w:rsidR="004947FF" w:rsidRPr="004947FF">
              <w:rPr>
                <w:rStyle w:val="ae"/>
              </w:rPr>
              <w:t>2</w:t>
            </w:r>
            <w:r w:rsidR="00545E36" w:rsidRPr="002449DD">
              <w:fldChar w:fldCharType="end"/>
            </w:r>
          </w:p>
        </w:tc>
      </w:tr>
      <w:tr w:rsidR="0061480C" w:rsidRPr="002449DD" w:rsidTr="004F1434">
        <w:trPr>
          <w:trHeight w:val="138"/>
        </w:trPr>
        <w:tc>
          <w:tcPr>
            <w:tcW w:w="846" w:type="dxa"/>
          </w:tcPr>
          <w:p w:rsidR="00567729" w:rsidRPr="002449DD" w:rsidRDefault="00567729" w:rsidP="00172391">
            <w:pPr>
              <w:jc w:val="center"/>
            </w:pPr>
            <w:r w:rsidRPr="002449DD">
              <w:t>5.1.</w:t>
            </w:r>
          </w:p>
        </w:tc>
        <w:tc>
          <w:tcPr>
            <w:tcW w:w="4307" w:type="dxa"/>
          </w:tcPr>
          <w:p w:rsidR="00567729" w:rsidRPr="002449DD" w:rsidRDefault="00567729" w:rsidP="00172391">
            <w:r w:rsidRPr="002449DD">
              <w:t>Контрольная точка:</w:t>
            </w:r>
          </w:p>
          <w:p w:rsidR="00567729" w:rsidRPr="002449DD" w:rsidRDefault="00567729" w:rsidP="00172391">
            <w:r w:rsidRPr="002449DD">
              <w:lastRenderedPageBreak/>
              <w:t>Переданы полномочия по управлению федеральными земельными участками для вовлечения в оборот для жилищного строительства по результатам работы с Единым институтом развития в жилищной сфере</w:t>
            </w:r>
          </w:p>
        </w:tc>
        <w:tc>
          <w:tcPr>
            <w:tcW w:w="1645" w:type="dxa"/>
          </w:tcPr>
          <w:p w:rsidR="00567729" w:rsidRPr="002449DD" w:rsidRDefault="00567729" w:rsidP="005D708D">
            <w:pPr>
              <w:autoSpaceDE/>
              <w:autoSpaceDN/>
              <w:jc w:val="center"/>
            </w:pPr>
            <w:r w:rsidRPr="002449DD">
              <w:lastRenderedPageBreak/>
              <w:t>01.02.2019</w:t>
            </w:r>
          </w:p>
        </w:tc>
        <w:tc>
          <w:tcPr>
            <w:tcW w:w="1570" w:type="dxa"/>
          </w:tcPr>
          <w:p w:rsidR="00567729" w:rsidRPr="002449DD" w:rsidRDefault="00567729" w:rsidP="005D708D">
            <w:pPr>
              <w:autoSpaceDE/>
              <w:autoSpaceDN/>
              <w:jc w:val="center"/>
            </w:pPr>
            <w:r w:rsidRPr="002449DD">
              <w:t>31.12.202</w:t>
            </w:r>
            <w:r w:rsidR="00612139" w:rsidRPr="002449DD">
              <w:t>4</w:t>
            </w:r>
          </w:p>
        </w:tc>
        <w:tc>
          <w:tcPr>
            <w:tcW w:w="2387" w:type="dxa"/>
          </w:tcPr>
          <w:p w:rsidR="00567729" w:rsidRPr="002449DD" w:rsidRDefault="00567729" w:rsidP="00567729">
            <w:pPr>
              <w:autoSpaceDE/>
              <w:autoSpaceDN/>
              <w:jc w:val="center"/>
            </w:pPr>
            <w:r w:rsidRPr="002449DD">
              <w:t>И.И.</w:t>
            </w:r>
            <w:r w:rsidR="00841F0B" w:rsidRPr="002449DD">
              <w:t> </w:t>
            </w:r>
            <w:r w:rsidRPr="002449DD">
              <w:t>Шмидт</w:t>
            </w:r>
          </w:p>
          <w:p w:rsidR="00567729" w:rsidRPr="002449DD" w:rsidRDefault="00567729" w:rsidP="00567729">
            <w:pPr>
              <w:autoSpaceDE/>
              <w:autoSpaceDN/>
              <w:jc w:val="center"/>
            </w:pPr>
            <w:r w:rsidRPr="002449DD">
              <w:lastRenderedPageBreak/>
              <w:t>А.В.</w:t>
            </w:r>
            <w:r w:rsidR="00841F0B" w:rsidRPr="002449DD">
              <w:t> </w:t>
            </w:r>
            <w:r w:rsidRPr="002449DD">
              <w:t>Колмаков</w:t>
            </w:r>
          </w:p>
          <w:p w:rsidR="00567729" w:rsidRPr="002449DD" w:rsidRDefault="00567729" w:rsidP="00841F0B">
            <w:pPr>
              <w:autoSpaceDE/>
              <w:autoSpaceDN/>
              <w:jc w:val="center"/>
            </w:pPr>
            <w:r w:rsidRPr="002449DD">
              <w:t>Д.С.</w:t>
            </w:r>
            <w:r w:rsidR="00841F0B" w:rsidRPr="002449DD">
              <w:t> </w:t>
            </w:r>
            <w:r w:rsidRPr="002449DD">
              <w:t>Тимонов</w:t>
            </w:r>
          </w:p>
        </w:tc>
        <w:tc>
          <w:tcPr>
            <w:tcW w:w="2686" w:type="dxa"/>
          </w:tcPr>
          <w:p w:rsidR="00567729" w:rsidRPr="002449DD" w:rsidRDefault="00AE6060" w:rsidP="005D708D">
            <w:pPr>
              <w:jc w:val="center"/>
            </w:pPr>
            <w:r w:rsidRPr="002449DD">
              <w:lastRenderedPageBreak/>
              <w:t xml:space="preserve">Отчет одобрен </w:t>
            </w:r>
            <w:r w:rsidRPr="002449DD">
              <w:lastRenderedPageBreak/>
              <w:t>Р</w:t>
            </w:r>
            <w:r w:rsidR="00567729" w:rsidRPr="002449DD">
              <w:t xml:space="preserve">егиональным проектным комитетом </w:t>
            </w:r>
          </w:p>
        </w:tc>
        <w:tc>
          <w:tcPr>
            <w:tcW w:w="1345" w:type="dxa"/>
          </w:tcPr>
          <w:p w:rsidR="00567729" w:rsidRPr="002449DD" w:rsidRDefault="00567729" w:rsidP="005D708D">
            <w:pPr>
              <w:jc w:val="center"/>
            </w:pPr>
            <w:r w:rsidRPr="002449DD">
              <w:lastRenderedPageBreak/>
              <w:t>РПК</w:t>
            </w:r>
            <w:r w:rsidR="00545E36" w:rsidRPr="002449DD">
              <w:fldChar w:fldCharType="begin"/>
            </w:r>
            <w:r w:rsidR="00545E36" w:rsidRPr="002449DD">
              <w:instrText xml:space="preserve"> NOTEREF _Ref529712253 \f \h  \* MERGEFORMAT </w:instrText>
            </w:r>
            <w:r w:rsidR="00545E36" w:rsidRPr="002449DD">
              <w:fldChar w:fldCharType="separate"/>
            </w:r>
            <w:r w:rsidR="004947FF" w:rsidRPr="004947FF">
              <w:rPr>
                <w:rStyle w:val="ae"/>
              </w:rPr>
              <w:t>2</w:t>
            </w:r>
            <w:r w:rsidR="00545E36" w:rsidRPr="002449DD">
              <w:fldChar w:fldCharType="end"/>
            </w:r>
          </w:p>
        </w:tc>
      </w:tr>
    </w:tbl>
    <w:p w:rsidR="0008468F" w:rsidRDefault="0008468F" w:rsidP="00711FA8">
      <w:pPr>
        <w:autoSpaceDE/>
        <w:autoSpaceDN/>
      </w:pPr>
    </w:p>
    <w:p w:rsidR="004754D9" w:rsidRDefault="004754D9" w:rsidP="00363E8A">
      <w:pPr>
        <w:autoSpaceDE/>
        <w:autoSpaceDN/>
      </w:pPr>
    </w:p>
    <w:p w:rsidR="006534DF" w:rsidRPr="00A47F8A" w:rsidRDefault="00617838" w:rsidP="00363E8A">
      <w:pPr>
        <w:autoSpaceDE/>
        <w:autoSpaceDN/>
        <w:spacing w:after="160"/>
        <w:jc w:val="center"/>
        <w:rPr>
          <w:lang w:val="en-US"/>
        </w:rPr>
      </w:pPr>
      <w:r>
        <w:rPr>
          <w:lang w:val="en-US"/>
        </w:rPr>
        <w:t>_________</w:t>
      </w:r>
    </w:p>
    <w:sectPr w:rsidR="006534DF" w:rsidRPr="00A47F8A" w:rsidSect="00B44A12">
      <w:headerReference w:type="default" r:id="rId9"/>
      <w:footerReference w:type="default" r:id="rId10"/>
      <w:footerReference w:type="first" r:id="rId11"/>
      <w:endnotePr>
        <w:numFmt w:val="decimal"/>
      </w:endnotePr>
      <w:pgSz w:w="16838" w:h="11906" w:orient="landscape"/>
      <w:pgMar w:top="1418" w:right="1134" w:bottom="851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4BD2" w:rsidRDefault="002D4BD2" w:rsidP="00006B5F">
      <w:r>
        <w:separator/>
      </w:r>
    </w:p>
  </w:endnote>
  <w:endnote w:type="continuationSeparator" w:id="0">
    <w:p w:rsidR="002D4BD2" w:rsidRDefault="002D4BD2" w:rsidP="00006B5F">
      <w:r>
        <w:continuationSeparator/>
      </w:r>
    </w:p>
  </w:endnote>
  <w:endnote w:id="1">
    <w:p w:rsidR="004947FF" w:rsidRPr="00E732A7" w:rsidRDefault="004947FF">
      <w:pPr>
        <w:pStyle w:val="ac"/>
      </w:pPr>
      <w:r w:rsidRPr="00E732A7">
        <w:rPr>
          <w:rStyle w:val="ae"/>
        </w:rPr>
        <w:endnoteRef/>
      </w:r>
      <w:r w:rsidRPr="00E732A7">
        <w:t xml:space="preserve"> Руководитель регионального проекта</w:t>
      </w:r>
      <w:r>
        <w:t xml:space="preserve"> Новосибирской области</w:t>
      </w:r>
      <w:r w:rsidRPr="00E732A7">
        <w:t xml:space="preserve"> «Жильё».</w:t>
      </w:r>
    </w:p>
  </w:endnote>
  <w:endnote w:id="2">
    <w:p w:rsidR="004947FF" w:rsidRDefault="004947FF">
      <w:pPr>
        <w:pStyle w:val="ac"/>
      </w:pPr>
      <w:r w:rsidRPr="00E732A7">
        <w:rPr>
          <w:rStyle w:val="ae"/>
        </w:rPr>
        <w:endnoteRef/>
      </w:r>
      <w:r w:rsidRPr="00E732A7">
        <w:t xml:space="preserve"> Региональный проектный офис органов исполнительной власти Новосибирской области, государственных органов Новосибирской области.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7FF" w:rsidRPr="000866CF" w:rsidRDefault="004947FF">
    <w:pPr>
      <w:pStyle w:val="af"/>
      <w:rPr>
        <w:sz w:val="18"/>
        <w:szCs w:val="18"/>
      </w:rPr>
    </w:pPr>
    <w:r w:rsidRPr="000866CF">
      <w:rPr>
        <w:sz w:val="18"/>
        <w:szCs w:val="18"/>
      </w:rPr>
      <w:t>Национальный проект «Жильё и городская среда»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7FF" w:rsidRPr="00B3761C" w:rsidRDefault="004947FF">
    <w:pPr>
      <w:pStyle w:val="af"/>
      <w:rPr>
        <w:sz w:val="18"/>
        <w:szCs w:val="18"/>
      </w:rPr>
    </w:pPr>
    <w:r w:rsidRPr="00B3761C">
      <w:rPr>
        <w:sz w:val="18"/>
        <w:szCs w:val="18"/>
      </w:rPr>
      <w:t>Национальный проект «Жильё и городская среда»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4BD2" w:rsidRDefault="002D4BD2" w:rsidP="00006B5F">
      <w:r>
        <w:separator/>
      </w:r>
    </w:p>
  </w:footnote>
  <w:footnote w:type="continuationSeparator" w:id="0">
    <w:p w:rsidR="002D4BD2" w:rsidRDefault="002D4BD2" w:rsidP="00006B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80973056"/>
      <w:docPartObj>
        <w:docPartGallery w:val="Page Numbers (Top of Page)"/>
        <w:docPartUnique/>
      </w:docPartObj>
    </w:sdtPr>
    <w:sdtContent>
      <w:p w:rsidR="004947FF" w:rsidRDefault="004947FF">
        <w:pPr>
          <w:pStyle w:val="a5"/>
          <w:jc w:val="center"/>
        </w:pPr>
        <w:r w:rsidRPr="00B827B3">
          <w:rPr>
            <w:sz w:val="20"/>
          </w:rPr>
          <w:fldChar w:fldCharType="begin"/>
        </w:r>
        <w:r w:rsidRPr="00B827B3">
          <w:rPr>
            <w:sz w:val="20"/>
          </w:rPr>
          <w:instrText>PAGE   \* MERGEFORMAT</w:instrText>
        </w:r>
        <w:r w:rsidRPr="00B827B3">
          <w:rPr>
            <w:sz w:val="20"/>
          </w:rPr>
          <w:fldChar w:fldCharType="separate"/>
        </w:r>
        <w:r w:rsidR="00BA5B31">
          <w:rPr>
            <w:noProof/>
            <w:sz w:val="20"/>
          </w:rPr>
          <w:t>2</w:t>
        </w:r>
        <w:r w:rsidRPr="00B827B3">
          <w:rPr>
            <w:sz w:val="20"/>
          </w:rPr>
          <w:fldChar w:fldCharType="end"/>
        </w:r>
      </w:p>
    </w:sdtContent>
  </w:sdt>
  <w:p w:rsidR="004947FF" w:rsidRDefault="004947FF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4269D"/>
    <w:multiLevelType w:val="hybridMultilevel"/>
    <w:tmpl w:val="B69AAA9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6A4430"/>
    <w:multiLevelType w:val="hybridMultilevel"/>
    <w:tmpl w:val="2BF48450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979DD"/>
    <w:multiLevelType w:val="hybridMultilevel"/>
    <w:tmpl w:val="0C78BC88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4D31349"/>
    <w:multiLevelType w:val="hybridMultilevel"/>
    <w:tmpl w:val="45B81BA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4923"/>
    <w:rsid w:val="0000059A"/>
    <w:rsid w:val="0000276D"/>
    <w:rsid w:val="000027D5"/>
    <w:rsid w:val="00002887"/>
    <w:rsid w:val="0000289E"/>
    <w:rsid w:val="000053F0"/>
    <w:rsid w:val="0000593D"/>
    <w:rsid w:val="00006B5F"/>
    <w:rsid w:val="000113E0"/>
    <w:rsid w:val="000121C1"/>
    <w:rsid w:val="000125D8"/>
    <w:rsid w:val="00016475"/>
    <w:rsid w:val="00023F6B"/>
    <w:rsid w:val="00025363"/>
    <w:rsid w:val="00026A3D"/>
    <w:rsid w:val="0002773F"/>
    <w:rsid w:val="00030BCB"/>
    <w:rsid w:val="00032CB3"/>
    <w:rsid w:val="0004040D"/>
    <w:rsid w:val="000443B2"/>
    <w:rsid w:val="00044F46"/>
    <w:rsid w:val="00046029"/>
    <w:rsid w:val="000472B9"/>
    <w:rsid w:val="000517FA"/>
    <w:rsid w:val="00052D25"/>
    <w:rsid w:val="00054527"/>
    <w:rsid w:val="000545DD"/>
    <w:rsid w:val="00056CA4"/>
    <w:rsid w:val="00070931"/>
    <w:rsid w:val="000716FE"/>
    <w:rsid w:val="000825F1"/>
    <w:rsid w:val="0008468F"/>
    <w:rsid w:val="00084DD9"/>
    <w:rsid w:val="000866CF"/>
    <w:rsid w:val="0009153C"/>
    <w:rsid w:val="00095CD6"/>
    <w:rsid w:val="00097CD7"/>
    <w:rsid w:val="000A2220"/>
    <w:rsid w:val="000A25AB"/>
    <w:rsid w:val="000A2D91"/>
    <w:rsid w:val="000A30AB"/>
    <w:rsid w:val="000A4101"/>
    <w:rsid w:val="000A65A4"/>
    <w:rsid w:val="000B0814"/>
    <w:rsid w:val="000B6DCC"/>
    <w:rsid w:val="000C010D"/>
    <w:rsid w:val="000C2CFC"/>
    <w:rsid w:val="000C540C"/>
    <w:rsid w:val="000C7975"/>
    <w:rsid w:val="000C7F8E"/>
    <w:rsid w:val="000D16B5"/>
    <w:rsid w:val="000D1C00"/>
    <w:rsid w:val="000D68D2"/>
    <w:rsid w:val="000D7E58"/>
    <w:rsid w:val="000E33AD"/>
    <w:rsid w:val="000E3F59"/>
    <w:rsid w:val="000E43C7"/>
    <w:rsid w:val="000E6766"/>
    <w:rsid w:val="000F17A3"/>
    <w:rsid w:val="000F2DED"/>
    <w:rsid w:val="000F3C26"/>
    <w:rsid w:val="000F4247"/>
    <w:rsid w:val="000F438C"/>
    <w:rsid w:val="000F621F"/>
    <w:rsid w:val="000F7D69"/>
    <w:rsid w:val="000F7FEC"/>
    <w:rsid w:val="001043AC"/>
    <w:rsid w:val="00111088"/>
    <w:rsid w:val="001129C1"/>
    <w:rsid w:val="00121E7A"/>
    <w:rsid w:val="00122F59"/>
    <w:rsid w:val="0012340C"/>
    <w:rsid w:val="001263B5"/>
    <w:rsid w:val="0013409F"/>
    <w:rsid w:val="00134349"/>
    <w:rsid w:val="00140F7E"/>
    <w:rsid w:val="00141D81"/>
    <w:rsid w:val="00142722"/>
    <w:rsid w:val="00151409"/>
    <w:rsid w:val="00153569"/>
    <w:rsid w:val="001548A8"/>
    <w:rsid w:val="001570F2"/>
    <w:rsid w:val="00161BD0"/>
    <w:rsid w:val="00162114"/>
    <w:rsid w:val="001641FE"/>
    <w:rsid w:val="00165313"/>
    <w:rsid w:val="001659E8"/>
    <w:rsid w:val="00172391"/>
    <w:rsid w:val="001724EB"/>
    <w:rsid w:val="00175511"/>
    <w:rsid w:val="00175B0B"/>
    <w:rsid w:val="0018144A"/>
    <w:rsid w:val="00182E5A"/>
    <w:rsid w:val="00184689"/>
    <w:rsid w:val="001849BE"/>
    <w:rsid w:val="001850C6"/>
    <w:rsid w:val="001855B1"/>
    <w:rsid w:val="001858C8"/>
    <w:rsid w:val="00185ECA"/>
    <w:rsid w:val="001870BA"/>
    <w:rsid w:val="0018751E"/>
    <w:rsid w:val="001924F2"/>
    <w:rsid w:val="001A0C75"/>
    <w:rsid w:val="001A144D"/>
    <w:rsid w:val="001A54CC"/>
    <w:rsid w:val="001B3B3D"/>
    <w:rsid w:val="001B407E"/>
    <w:rsid w:val="001B425E"/>
    <w:rsid w:val="001C3067"/>
    <w:rsid w:val="001C34C0"/>
    <w:rsid w:val="001D0479"/>
    <w:rsid w:val="001D148E"/>
    <w:rsid w:val="001D1CCC"/>
    <w:rsid w:val="001D4FF5"/>
    <w:rsid w:val="001D7885"/>
    <w:rsid w:val="001E1451"/>
    <w:rsid w:val="001E1E87"/>
    <w:rsid w:val="001E31FA"/>
    <w:rsid w:val="001E5435"/>
    <w:rsid w:val="001E74D0"/>
    <w:rsid w:val="001F028E"/>
    <w:rsid w:val="001F1214"/>
    <w:rsid w:val="001F5E30"/>
    <w:rsid w:val="001F62DA"/>
    <w:rsid w:val="001F6DB4"/>
    <w:rsid w:val="002029AD"/>
    <w:rsid w:val="00203A96"/>
    <w:rsid w:val="00210C91"/>
    <w:rsid w:val="002224C5"/>
    <w:rsid w:val="00223A34"/>
    <w:rsid w:val="00224DB4"/>
    <w:rsid w:val="0022756A"/>
    <w:rsid w:val="00231ABE"/>
    <w:rsid w:val="00241D4F"/>
    <w:rsid w:val="00241FB9"/>
    <w:rsid w:val="002449DD"/>
    <w:rsid w:val="0024536F"/>
    <w:rsid w:val="0024655E"/>
    <w:rsid w:val="00250143"/>
    <w:rsid w:val="00253705"/>
    <w:rsid w:val="00254BC9"/>
    <w:rsid w:val="002566A3"/>
    <w:rsid w:val="00262698"/>
    <w:rsid w:val="00263147"/>
    <w:rsid w:val="00264D34"/>
    <w:rsid w:val="0026553A"/>
    <w:rsid w:val="00265EFE"/>
    <w:rsid w:val="002712CA"/>
    <w:rsid w:val="002735E8"/>
    <w:rsid w:val="0027503D"/>
    <w:rsid w:val="00275CF1"/>
    <w:rsid w:val="002833CA"/>
    <w:rsid w:val="00284145"/>
    <w:rsid w:val="002846E5"/>
    <w:rsid w:val="0028611D"/>
    <w:rsid w:val="00287167"/>
    <w:rsid w:val="002879EA"/>
    <w:rsid w:val="00295DF3"/>
    <w:rsid w:val="00296386"/>
    <w:rsid w:val="002A1BB1"/>
    <w:rsid w:val="002A5224"/>
    <w:rsid w:val="002C3142"/>
    <w:rsid w:val="002C3451"/>
    <w:rsid w:val="002D0179"/>
    <w:rsid w:val="002D142C"/>
    <w:rsid w:val="002D3C37"/>
    <w:rsid w:val="002D4127"/>
    <w:rsid w:val="002D4BD2"/>
    <w:rsid w:val="002D718C"/>
    <w:rsid w:val="002E041F"/>
    <w:rsid w:val="002E331F"/>
    <w:rsid w:val="002E4F74"/>
    <w:rsid w:val="002E5F40"/>
    <w:rsid w:val="002E6F20"/>
    <w:rsid w:val="00307058"/>
    <w:rsid w:val="00307312"/>
    <w:rsid w:val="003105DB"/>
    <w:rsid w:val="00310A65"/>
    <w:rsid w:val="0031299D"/>
    <w:rsid w:val="0031457E"/>
    <w:rsid w:val="0032054B"/>
    <w:rsid w:val="00321A32"/>
    <w:rsid w:val="00321C7D"/>
    <w:rsid w:val="00322124"/>
    <w:rsid w:val="00323E5B"/>
    <w:rsid w:val="0032475F"/>
    <w:rsid w:val="00324E46"/>
    <w:rsid w:val="00326D04"/>
    <w:rsid w:val="00326E53"/>
    <w:rsid w:val="00327967"/>
    <w:rsid w:val="003300EC"/>
    <w:rsid w:val="00330C77"/>
    <w:rsid w:val="003330DE"/>
    <w:rsid w:val="00336331"/>
    <w:rsid w:val="00341357"/>
    <w:rsid w:val="00342FC2"/>
    <w:rsid w:val="003461BF"/>
    <w:rsid w:val="00347093"/>
    <w:rsid w:val="003470DF"/>
    <w:rsid w:val="0034724E"/>
    <w:rsid w:val="00347479"/>
    <w:rsid w:val="003504C6"/>
    <w:rsid w:val="0035507E"/>
    <w:rsid w:val="0035550E"/>
    <w:rsid w:val="003606CA"/>
    <w:rsid w:val="003613CD"/>
    <w:rsid w:val="00363E8A"/>
    <w:rsid w:val="00365325"/>
    <w:rsid w:val="00370067"/>
    <w:rsid w:val="00373FA0"/>
    <w:rsid w:val="00374C0F"/>
    <w:rsid w:val="00382B7A"/>
    <w:rsid w:val="00387D3A"/>
    <w:rsid w:val="003901FF"/>
    <w:rsid w:val="0039030E"/>
    <w:rsid w:val="00392373"/>
    <w:rsid w:val="0039745B"/>
    <w:rsid w:val="003A3D97"/>
    <w:rsid w:val="003A5757"/>
    <w:rsid w:val="003B1F24"/>
    <w:rsid w:val="003B214A"/>
    <w:rsid w:val="003B2679"/>
    <w:rsid w:val="003B5018"/>
    <w:rsid w:val="003B55CC"/>
    <w:rsid w:val="003B6904"/>
    <w:rsid w:val="003B7F77"/>
    <w:rsid w:val="003C153D"/>
    <w:rsid w:val="003C2166"/>
    <w:rsid w:val="003C450B"/>
    <w:rsid w:val="003C4702"/>
    <w:rsid w:val="003C787E"/>
    <w:rsid w:val="003D2467"/>
    <w:rsid w:val="003D2C10"/>
    <w:rsid w:val="003D56C0"/>
    <w:rsid w:val="003E24F7"/>
    <w:rsid w:val="003E2D39"/>
    <w:rsid w:val="003E3889"/>
    <w:rsid w:val="003E3D30"/>
    <w:rsid w:val="003F044A"/>
    <w:rsid w:val="003F0A36"/>
    <w:rsid w:val="003F2288"/>
    <w:rsid w:val="003F2C22"/>
    <w:rsid w:val="003F579D"/>
    <w:rsid w:val="003F7C22"/>
    <w:rsid w:val="003F7EC0"/>
    <w:rsid w:val="00400837"/>
    <w:rsid w:val="00400D7D"/>
    <w:rsid w:val="00401E62"/>
    <w:rsid w:val="004021BB"/>
    <w:rsid w:val="004044AF"/>
    <w:rsid w:val="00411FE4"/>
    <w:rsid w:val="00412A9A"/>
    <w:rsid w:val="00412D0E"/>
    <w:rsid w:val="00415D16"/>
    <w:rsid w:val="0041779C"/>
    <w:rsid w:val="00421C5A"/>
    <w:rsid w:val="00425255"/>
    <w:rsid w:val="00427DFD"/>
    <w:rsid w:val="00434078"/>
    <w:rsid w:val="0043531F"/>
    <w:rsid w:val="00437133"/>
    <w:rsid w:val="00440924"/>
    <w:rsid w:val="0044494B"/>
    <w:rsid w:val="004512CA"/>
    <w:rsid w:val="00453B5C"/>
    <w:rsid w:val="00454365"/>
    <w:rsid w:val="00464152"/>
    <w:rsid w:val="0046418F"/>
    <w:rsid w:val="00464AC1"/>
    <w:rsid w:val="00466EB2"/>
    <w:rsid w:val="004675B4"/>
    <w:rsid w:val="00470521"/>
    <w:rsid w:val="00472304"/>
    <w:rsid w:val="00472F29"/>
    <w:rsid w:val="00473A3C"/>
    <w:rsid w:val="004754D9"/>
    <w:rsid w:val="004759AE"/>
    <w:rsid w:val="00477234"/>
    <w:rsid w:val="00483DBF"/>
    <w:rsid w:val="00484B9F"/>
    <w:rsid w:val="00484E8F"/>
    <w:rsid w:val="004914DB"/>
    <w:rsid w:val="0049198D"/>
    <w:rsid w:val="00493952"/>
    <w:rsid w:val="004947FF"/>
    <w:rsid w:val="004955F0"/>
    <w:rsid w:val="00497B51"/>
    <w:rsid w:val="00497FB3"/>
    <w:rsid w:val="004A4423"/>
    <w:rsid w:val="004A787A"/>
    <w:rsid w:val="004B0EE9"/>
    <w:rsid w:val="004B1C13"/>
    <w:rsid w:val="004B21C1"/>
    <w:rsid w:val="004B5905"/>
    <w:rsid w:val="004B6A71"/>
    <w:rsid w:val="004D024F"/>
    <w:rsid w:val="004D2621"/>
    <w:rsid w:val="004D44E4"/>
    <w:rsid w:val="004D4567"/>
    <w:rsid w:val="004D6874"/>
    <w:rsid w:val="004E1AE5"/>
    <w:rsid w:val="004E325D"/>
    <w:rsid w:val="004E5D46"/>
    <w:rsid w:val="004F07E0"/>
    <w:rsid w:val="004F1434"/>
    <w:rsid w:val="004F6E70"/>
    <w:rsid w:val="00500490"/>
    <w:rsid w:val="00500AE4"/>
    <w:rsid w:val="00501888"/>
    <w:rsid w:val="005031E2"/>
    <w:rsid w:val="00505CF1"/>
    <w:rsid w:val="005079F8"/>
    <w:rsid w:val="005238FE"/>
    <w:rsid w:val="00525908"/>
    <w:rsid w:val="0053596E"/>
    <w:rsid w:val="00541514"/>
    <w:rsid w:val="00545E36"/>
    <w:rsid w:val="0055011A"/>
    <w:rsid w:val="00551952"/>
    <w:rsid w:val="00551CE2"/>
    <w:rsid w:val="00552D3D"/>
    <w:rsid w:val="00553A94"/>
    <w:rsid w:val="005579F5"/>
    <w:rsid w:val="00557BAF"/>
    <w:rsid w:val="00560C37"/>
    <w:rsid w:val="005641EE"/>
    <w:rsid w:val="00565128"/>
    <w:rsid w:val="00565380"/>
    <w:rsid w:val="0056594A"/>
    <w:rsid w:val="00567090"/>
    <w:rsid w:val="00567729"/>
    <w:rsid w:val="005703EA"/>
    <w:rsid w:val="0057270D"/>
    <w:rsid w:val="00574361"/>
    <w:rsid w:val="00577AB4"/>
    <w:rsid w:val="00577B4A"/>
    <w:rsid w:val="005817A7"/>
    <w:rsid w:val="00582A2C"/>
    <w:rsid w:val="00586952"/>
    <w:rsid w:val="005869E4"/>
    <w:rsid w:val="005872A0"/>
    <w:rsid w:val="00590C0D"/>
    <w:rsid w:val="00591237"/>
    <w:rsid w:val="00592334"/>
    <w:rsid w:val="00594D2C"/>
    <w:rsid w:val="00595535"/>
    <w:rsid w:val="00596175"/>
    <w:rsid w:val="005A3E38"/>
    <w:rsid w:val="005B0305"/>
    <w:rsid w:val="005B2576"/>
    <w:rsid w:val="005B4D8F"/>
    <w:rsid w:val="005B5BCE"/>
    <w:rsid w:val="005B7226"/>
    <w:rsid w:val="005C0D84"/>
    <w:rsid w:val="005C0DE1"/>
    <w:rsid w:val="005C57C2"/>
    <w:rsid w:val="005C6316"/>
    <w:rsid w:val="005C7712"/>
    <w:rsid w:val="005D4598"/>
    <w:rsid w:val="005D708D"/>
    <w:rsid w:val="005D7361"/>
    <w:rsid w:val="005F31A6"/>
    <w:rsid w:val="005F365B"/>
    <w:rsid w:val="005F391F"/>
    <w:rsid w:val="0060517E"/>
    <w:rsid w:val="00605BA8"/>
    <w:rsid w:val="0061178E"/>
    <w:rsid w:val="00612139"/>
    <w:rsid w:val="0061480C"/>
    <w:rsid w:val="00614FE6"/>
    <w:rsid w:val="00616B80"/>
    <w:rsid w:val="00617838"/>
    <w:rsid w:val="00620DCB"/>
    <w:rsid w:val="00624768"/>
    <w:rsid w:val="00625180"/>
    <w:rsid w:val="00625D8E"/>
    <w:rsid w:val="006330D0"/>
    <w:rsid w:val="00641E42"/>
    <w:rsid w:val="00643163"/>
    <w:rsid w:val="00651048"/>
    <w:rsid w:val="006533D1"/>
    <w:rsid w:val="006534DF"/>
    <w:rsid w:val="0065363B"/>
    <w:rsid w:val="00656806"/>
    <w:rsid w:val="00657B39"/>
    <w:rsid w:val="00662296"/>
    <w:rsid w:val="00665CAA"/>
    <w:rsid w:val="00670B9B"/>
    <w:rsid w:val="00673CB7"/>
    <w:rsid w:val="0067456A"/>
    <w:rsid w:val="00683788"/>
    <w:rsid w:val="006842A1"/>
    <w:rsid w:val="00685F82"/>
    <w:rsid w:val="006947B8"/>
    <w:rsid w:val="006959A4"/>
    <w:rsid w:val="00697160"/>
    <w:rsid w:val="006A3625"/>
    <w:rsid w:val="006A69FA"/>
    <w:rsid w:val="006B1989"/>
    <w:rsid w:val="006B2B0A"/>
    <w:rsid w:val="006B3C91"/>
    <w:rsid w:val="006B46A7"/>
    <w:rsid w:val="006B5B17"/>
    <w:rsid w:val="006B7756"/>
    <w:rsid w:val="006C478D"/>
    <w:rsid w:val="006C4FB3"/>
    <w:rsid w:val="006C5B25"/>
    <w:rsid w:val="006C754F"/>
    <w:rsid w:val="006D1A27"/>
    <w:rsid w:val="006D3480"/>
    <w:rsid w:val="006D352E"/>
    <w:rsid w:val="006D3F45"/>
    <w:rsid w:val="006E40D3"/>
    <w:rsid w:val="006E4981"/>
    <w:rsid w:val="006F159A"/>
    <w:rsid w:val="006F1900"/>
    <w:rsid w:val="00710A58"/>
    <w:rsid w:val="00711FA8"/>
    <w:rsid w:val="00712413"/>
    <w:rsid w:val="007126C2"/>
    <w:rsid w:val="007230EF"/>
    <w:rsid w:val="007365C7"/>
    <w:rsid w:val="00736746"/>
    <w:rsid w:val="00737CA9"/>
    <w:rsid w:val="0074019E"/>
    <w:rsid w:val="00742E97"/>
    <w:rsid w:val="0075012F"/>
    <w:rsid w:val="007533FE"/>
    <w:rsid w:val="0075700F"/>
    <w:rsid w:val="00763ECF"/>
    <w:rsid w:val="00763EFF"/>
    <w:rsid w:val="00764003"/>
    <w:rsid w:val="00764F78"/>
    <w:rsid w:val="00780CDE"/>
    <w:rsid w:val="00782972"/>
    <w:rsid w:val="00782E7E"/>
    <w:rsid w:val="00783193"/>
    <w:rsid w:val="007831F3"/>
    <w:rsid w:val="00786212"/>
    <w:rsid w:val="00791B6F"/>
    <w:rsid w:val="00792CE3"/>
    <w:rsid w:val="00794247"/>
    <w:rsid w:val="007A2671"/>
    <w:rsid w:val="007A7013"/>
    <w:rsid w:val="007B4D65"/>
    <w:rsid w:val="007B4F1C"/>
    <w:rsid w:val="007B7F62"/>
    <w:rsid w:val="007C13F4"/>
    <w:rsid w:val="007C1EF8"/>
    <w:rsid w:val="007C30FF"/>
    <w:rsid w:val="007C6DEB"/>
    <w:rsid w:val="007D20B8"/>
    <w:rsid w:val="007D3E92"/>
    <w:rsid w:val="007E0AE1"/>
    <w:rsid w:val="007E19FD"/>
    <w:rsid w:val="007E26AB"/>
    <w:rsid w:val="007F0A82"/>
    <w:rsid w:val="007F303B"/>
    <w:rsid w:val="007F641C"/>
    <w:rsid w:val="00804DEB"/>
    <w:rsid w:val="00811FFF"/>
    <w:rsid w:val="008217F8"/>
    <w:rsid w:val="00827315"/>
    <w:rsid w:val="00827537"/>
    <w:rsid w:val="00827DF3"/>
    <w:rsid w:val="00831B8B"/>
    <w:rsid w:val="00833593"/>
    <w:rsid w:val="00837C69"/>
    <w:rsid w:val="00841F0B"/>
    <w:rsid w:val="00843520"/>
    <w:rsid w:val="00843A81"/>
    <w:rsid w:val="00844625"/>
    <w:rsid w:val="00844D31"/>
    <w:rsid w:val="00845C66"/>
    <w:rsid w:val="008477A7"/>
    <w:rsid w:val="00847CC7"/>
    <w:rsid w:val="00850F3E"/>
    <w:rsid w:val="00851A02"/>
    <w:rsid w:val="00857A8E"/>
    <w:rsid w:val="00857F59"/>
    <w:rsid w:val="00861A99"/>
    <w:rsid w:val="00865285"/>
    <w:rsid w:val="0086790D"/>
    <w:rsid w:val="00871709"/>
    <w:rsid w:val="00876120"/>
    <w:rsid w:val="00877E8B"/>
    <w:rsid w:val="00880CFF"/>
    <w:rsid w:val="008827CF"/>
    <w:rsid w:val="00884AFD"/>
    <w:rsid w:val="00887148"/>
    <w:rsid w:val="00893CA7"/>
    <w:rsid w:val="00896508"/>
    <w:rsid w:val="008A24D0"/>
    <w:rsid w:val="008A7D89"/>
    <w:rsid w:val="008B1BAF"/>
    <w:rsid w:val="008B32D4"/>
    <w:rsid w:val="008C08B1"/>
    <w:rsid w:val="008C2D0C"/>
    <w:rsid w:val="008C60A1"/>
    <w:rsid w:val="008F01BC"/>
    <w:rsid w:val="008F16F3"/>
    <w:rsid w:val="008F1B52"/>
    <w:rsid w:val="008F2376"/>
    <w:rsid w:val="008F4152"/>
    <w:rsid w:val="008F5378"/>
    <w:rsid w:val="008F69FD"/>
    <w:rsid w:val="008F6EB6"/>
    <w:rsid w:val="00903154"/>
    <w:rsid w:val="00907AB3"/>
    <w:rsid w:val="00911D66"/>
    <w:rsid w:val="0091424E"/>
    <w:rsid w:val="00915BFF"/>
    <w:rsid w:val="00923071"/>
    <w:rsid w:val="00923185"/>
    <w:rsid w:val="00923218"/>
    <w:rsid w:val="009266B8"/>
    <w:rsid w:val="0092711C"/>
    <w:rsid w:val="00930AA9"/>
    <w:rsid w:val="00932560"/>
    <w:rsid w:val="00934171"/>
    <w:rsid w:val="0093576B"/>
    <w:rsid w:val="009410CD"/>
    <w:rsid w:val="00950675"/>
    <w:rsid w:val="00950D21"/>
    <w:rsid w:val="009538AC"/>
    <w:rsid w:val="009547A3"/>
    <w:rsid w:val="00956727"/>
    <w:rsid w:val="00963DF6"/>
    <w:rsid w:val="00964308"/>
    <w:rsid w:val="00972D60"/>
    <w:rsid w:val="009805D5"/>
    <w:rsid w:val="00980BED"/>
    <w:rsid w:val="0098112C"/>
    <w:rsid w:val="0098251E"/>
    <w:rsid w:val="009833B4"/>
    <w:rsid w:val="0098346E"/>
    <w:rsid w:val="00985192"/>
    <w:rsid w:val="00986CBE"/>
    <w:rsid w:val="009912B2"/>
    <w:rsid w:val="00991D45"/>
    <w:rsid w:val="00993BA0"/>
    <w:rsid w:val="009A34A0"/>
    <w:rsid w:val="009B4BCE"/>
    <w:rsid w:val="009B54AD"/>
    <w:rsid w:val="009B6BB7"/>
    <w:rsid w:val="009C159B"/>
    <w:rsid w:val="009C203B"/>
    <w:rsid w:val="009C27CC"/>
    <w:rsid w:val="009C33B7"/>
    <w:rsid w:val="009C61BB"/>
    <w:rsid w:val="009D066D"/>
    <w:rsid w:val="009E1D44"/>
    <w:rsid w:val="009E452C"/>
    <w:rsid w:val="009E535A"/>
    <w:rsid w:val="009F12C6"/>
    <w:rsid w:val="009F1D2B"/>
    <w:rsid w:val="00A00593"/>
    <w:rsid w:val="00A0227A"/>
    <w:rsid w:val="00A042DA"/>
    <w:rsid w:val="00A046FC"/>
    <w:rsid w:val="00A04748"/>
    <w:rsid w:val="00A07372"/>
    <w:rsid w:val="00A07D5C"/>
    <w:rsid w:val="00A12DD5"/>
    <w:rsid w:val="00A15DB0"/>
    <w:rsid w:val="00A22D4A"/>
    <w:rsid w:val="00A2663B"/>
    <w:rsid w:val="00A279D0"/>
    <w:rsid w:val="00A35B1A"/>
    <w:rsid w:val="00A409C6"/>
    <w:rsid w:val="00A42678"/>
    <w:rsid w:val="00A4472E"/>
    <w:rsid w:val="00A44C6F"/>
    <w:rsid w:val="00A45495"/>
    <w:rsid w:val="00A458AB"/>
    <w:rsid w:val="00A47F8A"/>
    <w:rsid w:val="00A50349"/>
    <w:rsid w:val="00A506B9"/>
    <w:rsid w:val="00A62AB5"/>
    <w:rsid w:val="00A64C91"/>
    <w:rsid w:val="00A66646"/>
    <w:rsid w:val="00A67AFA"/>
    <w:rsid w:val="00A71D3C"/>
    <w:rsid w:val="00A74F86"/>
    <w:rsid w:val="00A76B80"/>
    <w:rsid w:val="00A87470"/>
    <w:rsid w:val="00A902FC"/>
    <w:rsid w:val="00A911E3"/>
    <w:rsid w:val="00AA0935"/>
    <w:rsid w:val="00AA1B1F"/>
    <w:rsid w:val="00AA5432"/>
    <w:rsid w:val="00AA584E"/>
    <w:rsid w:val="00AB367B"/>
    <w:rsid w:val="00AC3A51"/>
    <w:rsid w:val="00AC4FAF"/>
    <w:rsid w:val="00AD2B48"/>
    <w:rsid w:val="00AE173F"/>
    <w:rsid w:val="00AE33CE"/>
    <w:rsid w:val="00AE6060"/>
    <w:rsid w:val="00AF0306"/>
    <w:rsid w:val="00AF2750"/>
    <w:rsid w:val="00AF4E01"/>
    <w:rsid w:val="00AF638E"/>
    <w:rsid w:val="00AF7053"/>
    <w:rsid w:val="00AF7430"/>
    <w:rsid w:val="00B01EBA"/>
    <w:rsid w:val="00B02AEE"/>
    <w:rsid w:val="00B068F7"/>
    <w:rsid w:val="00B07879"/>
    <w:rsid w:val="00B1267F"/>
    <w:rsid w:val="00B14A9A"/>
    <w:rsid w:val="00B21BC6"/>
    <w:rsid w:val="00B22CB4"/>
    <w:rsid w:val="00B254D5"/>
    <w:rsid w:val="00B263E5"/>
    <w:rsid w:val="00B30309"/>
    <w:rsid w:val="00B315AC"/>
    <w:rsid w:val="00B31941"/>
    <w:rsid w:val="00B3761C"/>
    <w:rsid w:val="00B4148D"/>
    <w:rsid w:val="00B44147"/>
    <w:rsid w:val="00B44A12"/>
    <w:rsid w:val="00B456CA"/>
    <w:rsid w:val="00B45EBB"/>
    <w:rsid w:val="00B4695C"/>
    <w:rsid w:val="00B47F65"/>
    <w:rsid w:val="00B52FE8"/>
    <w:rsid w:val="00B5307A"/>
    <w:rsid w:val="00B54F41"/>
    <w:rsid w:val="00B56409"/>
    <w:rsid w:val="00B57460"/>
    <w:rsid w:val="00B61277"/>
    <w:rsid w:val="00B6226E"/>
    <w:rsid w:val="00B6257E"/>
    <w:rsid w:val="00B6421A"/>
    <w:rsid w:val="00B64717"/>
    <w:rsid w:val="00B80867"/>
    <w:rsid w:val="00B827B3"/>
    <w:rsid w:val="00B86556"/>
    <w:rsid w:val="00B8674D"/>
    <w:rsid w:val="00B86A9E"/>
    <w:rsid w:val="00B876CD"/>
    <w:rsid w:val="00B94C00"/>
    <w:rsid w:val="00B961E2"/>
    <w:rsid w:val="00B96FED"/>
    <w:rsid w:val="00BA3C95"/>
    <w:rsid w:val="00BA5B31"/>
    <w:rsid w:val="00BA7071"/>
    <w:rsid w:val="00BB02B3"/>
    <w:rsid w:val="00BB2804"/>
    <w:rsid w:val="00BB5E7B"/>
    <w:rsid w:val="00BC230C"/>
    <w:rsid w:val="00BC55B3"/>
    <w:rsid w:val="00BD3C86"/>
    <w:rsid w:val="00BD5356"/>
    <w:rsid w:val="00BD6D4C"/>
    <w:rsid w:val="00BE1E8A"/>
    <w:rsid w:val="00BE27C9"/>
    <w:rsid w:val="00BE382F"/>
    <w:rsid w:val="00BE68B6"/>
    <w:rsid w:val="00BF18E1"/>
    <w:rsid w:val="00BF65D8"/>
    <w:rsid w:val="00BF78EF"/>
    <w:rsid w:val="00C04921"/>
    <w:rsid w:val="00C0758F"/>
    <w:rsid w:val="00C1177C"/>
    <w:rsid w:val="00C13042"/>
    <w:rsid w:val="00C15B72"/>
    <w:rsid w:val="00C264C6"/>
    <w:rsid w:val="00C267D4"/>
    <w:rsid w:val="00C26CFC"/>
    <w:rsid w:val="00C271C2"/>
    <w:rsid w:val="00C3102E"/>
    <w:rsid w:val="00C31FC0"/>
    <w:rsid w:val="00C33FF8"/>
    <w:rsid w:val="00C36A2D"/>
    <w:rsid w:val="00C466AC"/>
    <w:rsid w:val="00C47B56"/>
    <w:rsid w:val="00C50757"/>
    <w:rsid w:val="00C52392"/>
    <w:rsid w:val="00C62717"/>
    <w:rsid w:val="00C71285"/>
    <w:rsid w:val="00C71C3D"/>
    <w:rsid w:val="00C741C4"/>
    <w:rsid w:val="00C74923"/>
    <w:rsid w:val="00C74C7A"/>
    <w:rsid w:val="00C752F2"/>
    <w:rsid w:val="00C760FE"/>
    <w:rsid w:val="00C76227"/>
    <w:rsid w:val="00C762CC"/>
    <w:rsid w:val="00C76F46"/>
    <w:rsid w:val="00C82542"/>
    <w:rsid w:val="00C855A3"/>
    <w:rsid w:val="00C8775B"/>
    <w:rsid w:val="00C90260"/>
    <w:rsid w:val="00C904DE"/>
    <w:rsid w:val="00C906CC"/>
    <w:rsid w:val="00C92C6C"/>
    <w:rsid w:val="00C92EA4"/>
    <w:rsid w:val="00C93160"/>
    <w:rsid w:val="00C940EA"/>
    <w:rsid w:val="00C94396"/>
    <w:rsid w:val="00C94689"/>
    <w:rsid w:val="00C9615D"/>
    <w:rsid w:val="00C97A37"/>
    <w:rsid w:val="00CA011A"/>
    <w:rsid w:val="00CA1229"/>
    <w:rsid w:val="00CA1AC5"/>
    <w:rsid w:val="00CA222A"/>
    <w:rsid w:val="00CA28D0"/>
    <w:rsid w:val="00CA31A7"/>
    <w:rsid w:val="00CB0314"/>
    <w:rsid w:val="00CB04CF"/>
    <w:rsid w:val="00CB211E"/>
    <w:rsid w:val="00CB4F4A"/>
    <w:rsid w:val="00CC1C71"/>
    <w:rsid w:val="00CC22D3"/>
    <w:rsid w:val="00CC5A96"/>
    <w:rsid w:val="00CD08EC"/>
    <w:rsid w:val="00CD2815"/>
    <w:rsid w:val="00CE06FD"/>
    <w:rsid w:val="00CE5770"/>
    <w:rsid w:val="00CE7010"/>
    <w:rsid w:val="00CF0CC0"/>
    <w:rsid w:val="00CF0E18"/>
    <w:rsid w:val="00CF175C"/>
    <w:rsid w:val="00CF312F"/>
    <w:rsid w:val="00CF330E"/>
    <w:rsid w:val="00CF3B8E"/>
    <w:rsid w:val="00CF6273"/>
    <w:rsid w:val="00D0056A"/>
    <w:rsid w:val="00D01EA1"/>
    <w:rsid w:val="00D041C9"/>
    <w:rsid w:val="00D061B7"/>
    <w:rsid w:val="00D065E4"/>
    <w:rsid w:val="00D12D4A"/>
    <w:rsid w:val="00D22760"/>
    <w:rsid w:val="00D246F9"/>
    <w:rsid w:val="00D25F8F"/>
    <w:rsid w:val="00D27405"/>
    <w:rsid w:val="00D3591C"/>
    <w:rsid w:val="00D365A9"/>
    <w:rsid w:val="00D37F7A"/>
    <w:rsid w:val="00D44C47"/>
    <w:rsid w:val="00D50AC5"/>
    <w:rsid w:val="00D533BE"/>
    <w:rsid w:val="00D567FF"/>
    <w:rsid w:val="00D626A5"/>
    <w:rsid w:val="00D701EA"/>
    <w:rsid w:val="00D71875"/>
    <w:rsid w:val="00D74316"/>
    <w:rsid w:val="00D75AF9"/>
    <w:rsid w:val="00D773EE"/>
    <w:rsid w:val="00D77DF4"/>
    <w:rsid w:val="00D800DD"/>
    <w:rsid w:val="00D82498"/>
    <w:rsid w:val="00D90F93"/>
    <w:rsid w:val="00D92EFB"/>
    <w:rsid w:val="00D95717"/>
    <w:rsid w:val="00D9607A"/>
    <w:rsid w:val="00D970B0"/>
    <w:rsid w:val="00DA5EBB"/>
    <w:rsid w:val="00DB0337"/>
    <w:rsid w:val="00DB1DBF"/>
    <w:rsid w:val="00DB2195"/>
    <w:rsid w:val="00DB3942"/>
    <w:rsid w:val="00DB3D92"/>
    <w:rsid w:val="00DB6751"/>
    <w:rsid w:val="00DC2807"/>
    <w:rsid w:val="00DC39AD"/>
    <w:rsid w:val="00DC425C"/>
    <w:rsid w:val="00DC4A7C"/>
    <w:rsid w:val="00DC61BB"/>
    <w:rsid w:val="00DC718A"/>
    <w:rsid w:val="00DD16AE"/>
    <w:rsid w:val="00DE0834"/>
    <w:rsid w:val="00DE294B"/>
    <w:rsid w:val="00DE30C4"/>
    <w:rsid w:val="00DE41A6"/>
    <w:rsid w:val="00DE692D"/>
    <w:rsid w:val="00DF03CF"/>
    <w:rsid w:val="00DF1589"/>
    <w:rsid w:val="00DF2145"/>
    <w:rsid w:val="00DF3C24"/>
    <w:rsid w:val="00DF478F"/>
    <w:rsid w:val="00E014EF"/>
    <w:rsid w:val="00E0158F"/>
    <w:rsid w:val="00E02CCC"/>
    <w:rsid w:val="00E02EB0"/>
    <w:rsid w:val="00E22FE9"/>
    <w:rsid w:val="00E24814"/>
    <w:rsid w:val="00E307D9"/>
    <w:rsid w:val="00E32926"/>
    <w:rsid w:val="00E36008"/>
    <w:rsid w:val="00E44073"/>
    <w:rsid w:val="00E451FE"/>
    <w:rsid w:val="00E474E6"/>
    <w:rsid w:val="00E53922"/>
    <w:rsid w:val="00E53ABC"/>
    <w:rsid w:val="00E56D6D"/>
    <w:rsid w:val="00E663D5"/>
    <w:rsid w:val="00E722E5"/>
    <w:rsid w:val="00E72C9E"/>
    <w:rsid w:val="00E732A7"/>
    <w:rsid w:val="00E76313"/>
    <w:rsid w:val="00E770D8"/>
    <w:rsid w:val="00E822DA"/>
    <w:rsid w:val="00E837CD"/>
    <w:rsid w:val="00E8513E"/>
    <w:rsid w:val="00E9314F"/>
    <w:rsid w:val="00E949E1"/>
    <w:rsid w:val="00E979A9"/>
    <w:rsid w:val="00EA2E70"/>
    <w:rsid w:val="00EA4BC1"/>
    <w:rsid w:val="00EA695A"/>
    <w:rsid w:val="00EA6B5E"/>
    <w:rsid w:val="00EA7A2E"/>
    <w:rsid w:val="00EB5C9B"/>
    <w:rsid w:val="00EC02C3"/>
    <w:rsid w:val="00EC3AA4"/>
    <w:rsid w:val="00ED09F2"/>
    <w:rsid w:val="00ED3D15"/>
    <w:rsid w:val="00EE0368"/>
    <w:rsid w:val="00EE040C"/>
    <w:rsid w:val="00EE05A8"/>
    <w:rsid w:val="00EE1802"/>
    <w:rsid w:val="00EE1DEE"/>
    <w:rsid w:val="00EE765E"/>
    <w:rsid w:val="00EF195B"/>
    <w:rsid w:val="00EF2A51"/>
    <w:rsid w:val="00EF6158"/>
    <w:rsid w:val="00EF71F8"/>
    <w:rsid w:val="00F002CE"/>
    <w:rsid w:val="00F173AA"/>
    <w:rsid w:val="00F20BCC"/>
    <w:rsid w:val="00F20BCD"/>
    <w:rsid w:val="00F2777F"/>
    <w:rsid w:val="00F32F05"/>
    <w:rsid w:val="00F416F0"/>
    <w:rsid w:val="00F4194C"/>
    <w:rsid w:val="00F51814"/>
    <w:rsid w:val="00F528EA"/>
    <w:rsid w:val="00F5557F"/>
    <w:rsid w:val="00F60CA3"/>
    <w:rsid w:val="00F6405E"/>
    <w:rsid w:val="00F6473C"/>
    <w:rsid w:val="00F64CAC"/>
    <w:rsid w:val="00F7199A"/>
    <w:rsid w:val="00F71FF0"/>
    <w:rsid w:val="00F72591"/>
    <w:rsid w:val="00F75946"/>
    <w:rsid w:val="00F80E4F"/>
    <w:rsid w:val="00F85E77"/>
    <w:rsid w:val="00F9187C"/>
    <w:rsid w:val="00F92A0E"/>
    <w:rsid w:val="00F92E20"/>
    <w:rsid w:val="00F93D73"/>
    <w:rsid w:val="00FA172D"/>
    <w:rsid w:val="00FA3BC3"/>
    <w:rsid w:val="00FA6E87"/>
    <w:rsid w:val="00FB13FD"/>
    <w:rsid w:val="00FB1AE4"/>
    <w:rsid w:val="00FB1B23"/>
    <w:rsid w:val="00FB403A"/>
    <w:rsid w:val="00FC09B2"/>
    <w:rsid w:val="00FC3924"/>
    <w:rsid w:val="00FD0D91"/>
    <w:rsid w:val="00FD2B93"/>
    <w:rsid w:val="00FF3832"/>
    <w:rsid w:val="00FF6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331F"/>
    <w:pPr>
      <w:autoSpaceDE w:val="0"/>
      <w:autoSpaceDN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2E331F"/>
    <w:rPr>
      <w:rFonts w:ascii="Times New Roman" w:hAnsi="Times New Roman" w:cs="Times New Roman" w:hint="default"/>
      <w:color w:val="0000FF"/>
      <w:u w:val="single"/>
    </w:rPr>
  </w:style>
  <w:style w:type="character" w:customStyle="1" w:styleId="a4">
    <w:name w:val="Верхний колонтитул Знак"/>
    <w:aliases w:val=" Знак Знак"/>
    <w:link w:val="a5"/>
    <w:uiPriority w:val="99"/>
    <w:locked/>
    <w:rsid w:val="002E331F"/>
    <w:rPr>
      <w:sz w:val="28"/>
      <w:szCs w:val="28"/>
      <w:lang w:val="ru-RU" w:eastAsia="ru-RU" w:bidi="ar-SA"/>
    </w:rPr>
  </w:style>
  <w:style w:type="paragraph" w:styleId="a5">
    <w:name w:val="header"/>
    <w:aliases w:val=" Знак"/>
    <w:basedOn w:val="a"/>
    <w:link w:val="a4"/>
    <w:uiPriority w:val="99"/>
    <w:rsid w:val="002E331F"/>
    <w:pPr>
      <w:tabs>
        <w:tab w:val="center" w:pos="4153"/>
        <w:tab w:val="right" w:pos="8306"/>
      </w:tabs>
    </w:pPr>
  </w:style>
  <w:style w:type="character" w:customStyle="1" w:styleId="2">
    <w:name w:val="Основной текст 2 Знак"/>
    <w:link w:val="20"/>
    <w:locked/>
    <w:rsid w:val="002E331F"/>
    <w:rPr>
      <w:sz w:val="28"/>
      <w:szCs w:val="28"/>
      <w:lang w:val="ru-RU" w:eastAsia="ru-RU" w:bidi="ar-SA"/>
    </w:rPr>
  </w:style>
  <w:style w:type="paragraph" w:styleId="20">
    <w:name w:val="Body Text 2"/>
    <w:basedOn w:val="a"/>
    <w:link w:val="2"/>
    <w:rsid w:val="002E331F"/>
    <w:pPr>
      <w:jc w:val="both"/>
    </w:pPr>
  </w:style>
  <w:style w:type="character" w:customStyle="1" w:styleId="iceouttxt1">
    <w:name w:val="iceouttxt1"/>
    <w:rsid w:val="00B31941"/>
    <w:rPr>
      <w:rFonts w:ascii="Arial" w:hAnsi="Arial" w:cs="Arial" w:hint="default"/>
      <w:color w:val="666666"/>
      <w:sz w:val="14"/>
      <w:szCs w:val="14"/>
    </w:rPr>
  </w:style>
  <w:style w:type="paragraph" w:styleId="a6">
    <w:name w:val="Balloon Text"/>
    <w:basedOn w:val="a"/>
    <w:link w:val="a7"/>
    <w:rsid w:val="0046415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464152"/>
    <w:rPr>
      <w:rFonts w:ascii="Tahoma" w:hAnsi="Tahoma" w:cs="Tahoma"/>
      <w:sz w:val="16"/>
      <w:szCs w:val="16"/>
    </w:rPr>
  </w:style>
  <w:style w:type="table" w:styleId="a8">
    <w:name w:val="Table Grid"/>
    <w:basedOn w:val="a1"/>
    <w:rsid w:val="00BF65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8"/>
    <w:uiPriority w:val="39"/>
    <w:rsid w:val="0001647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note text"/>
    <w:basedOn w:val="a"/>
    <w:link w:val="aa"/>
    <w:semiHidden/>
    <w:unhideWhenUsed/>
    <w:rsid w:val="00006B5F"/>
    <w:rPr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006B5F"/>
  </w:style>
  <w:style w:type="character" w:styleId="ab">
    <w:name w:val="footnote reference"/>
    <w:basedOn w:val="a0"/>
    <w:semiHidden/>
    <w:unhideWhenUsed/>
    <w:rsid w:val="00006B5F"/>
    <w:rPr>
      <w:vertAlign w:val="superscript"/>
    </w:rPr>
  </w:style>
  <w:style w:type="paragraph" w:styleId="ac">
    <w:name w:val="endnote text"/>
    <w:basedOn w:val="a"/>
    <w:link w:val="ad"/>
    <w:semiHidden/>
    <w:unhideWhenUsed/>
    <w:rsid w:val="00006B5F"/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semiHidden/>
    <w:rsid w:val="00006B5F"/>
  </w:style>
  <w:style w:type="character" w:styleId="ae">
    <w:name w:val="endnote reference"/>
    <w:basedOn w:val="a0"/>
    <w:unhideWhenUsed/>
    <w:rsid w:val="00006B5F"/>
    <w:rPr>
      <w:vertAlign w:val="superscript"/>
    </w:rPr>
  </w:style>
  <w:style w:type="paragraph" w:styleId="af">
    <w:name w:val="footer"/>
    <w:basedOn w:val="a"/>
    <w:link w:val="af0"/>
    <w:unhideWhenUsed/>
    <w:rsid w:val="00843A8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843A81"/>
    <w:rPr>
      <w:sz w:val="28"/>
      <w:szCs w:val="28"/>
    </w:rPr>
  </w:style>
  <w:style w:type="paragraph" w:styleId="af1">
    <w:name w:val="List Paragraph"/>
    <w:basedOn w:val="a"/>
    <w:uiPriority w:val="34"/>
    <w:qFormat/>
    <w:rsid w:val="00685F8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331F"/>
    <w:pPr>
      <w:autoSpaceDE w:val="0"/>
      <w:autoSpaceDN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2E331F"/>
    <w:rPr>
      <w:rFonts w:ascii="Times New Roman" w:hAnsi="Times New Roman" w:cs="Times New Roman" w:hint="default"/>
      <w:color w:val="0000FF"/>
      <w:u w:val="single"/>
    </w:rPr>
  </w:style>
  <w:style w:type="character" w:customStyle="1" w:styleId="a4">
    <w:name w:val="Верхний колонтитул Знак"/>
    <w:aliases w:val=" Знак Знак"/>
    <w:link w:val="a5"/>
    <w:uiPriority w:val="99"/>
    <w:locked/>
    <w:rsid w:val="002E331F"/>
    <w:rPr>
      <w:sz w:val="28"/>
      <w:szCs w:val="28"/>
      <w:lang w:val="ru-RU" w:eastAsia="ru-RU" w:bidi="ar-SA"/>
    </w:rPr>
  </w:style>
  <w:style w:type="paragraph" w:styleId="a5">
    <w:name w:val="header"/>
    <w:aliases w:val=" Знак"/>
    <w:basedOn w:val="a"/>
    <w:link w:val="a4"/>
    <w:uiPriority w:val="99"/>
    <w:rsid w:val="002E331F"/>
    <w:pPr>
      <w:tabs>
        <w:tab w:val="center" w:pos="4153"/>
        <w:tab w:val="right" w:pos="8306"/>
      </w:tabs>
    </w:pPr>
  </w:style>
  <w:style w:type="character" w:customStyle="1" w:styleId="2">
    <w:name w:val="Основной текст 2 Знак"/>
    <w:link w:val="20"/>
    <w:locked/>
    <w:rsid w:val="002E331F"/>
    <w:rPr>
      <w:sz w:val="28"/>
      <w:szCs w:val="28"/>
      <w:lang w:val="ru-RU" w:eastAsia="ru-RU" w:bidi="ar-SA"/>
    </w:rPr>
  </w:style>
  <w:style w:type="paragraph" w:styleId="20">
    <w:name w:val="Body Text 2"/>
    <w:basedOn w:val="a"/>
    <w:link w:val="2"/>
    <w:rsid w:val="002E331F"/>
    <w:pPr>
      <w:jc w:val="both"/>
    </w:pPr>
  </w:style>
  <w:style w:type="character" w:customStyle="1" w:styleId="iceouttxt1">
    <w:name w:val="iceouttxt1"/>
    <w:rsid w:val="00B31941"/>
    <w:rPr>
      <w:rFonts w:ascii="Arial" w:hAnsi="Arial" w:cs="Arial" w:hint="default"/>
      <w:color w:val="666666"/>
      <w:sz w:val="14"/>
      <w:szCs w:val="14"/>
    </w:rPr>
  </w:style>
  <w:style w:type="paragraph" w:styleId="a6">
    <w:name w:val="Balloon Text"/>
    <w:basedOn w:val="a"/>
    <w:link w:val="a7"/>
    <w:rsid w:val="0046415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464152"/>
    <w:rPr>
      <w:rFonts w:ascii="Tahoma" w:hAnsi="Tahoma" w:cs="Tahoma"/>
      <w:sz w:val="16"/>
      <w:szCs w:val="16"/>
    </w:rPr>
  </w:style>
  <w:style w:type="table" w:styleId="a8">
    <w:name w:val="Table Grid"/>
    <w:basedOn w:val="a1"/>
    <w:rsid w:val="00BF65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8"/>
    <w:uiPriority w:val="39"/>
    <w:rsid w:val="0001647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note text"/>
    <w:basedOn w:val="a"/>
    <w:link w:val="aa"/>
    <w:semiHidden/>
    <w:unhideWhenUsed/>
    <w:rsid w:val="00006B5F"/>
    <w:rPr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006B5F"/>
  </w:style>
  <w:style w:type="character" w:styleId="ab">
    <w:name w:val="footnote reference"/>
    <w:basedOn w:val="a0"/>
    <w:semiHidden/>
    <w:unhideWhenUsed/>
    <w:rsid w:val="00006B5F"/>
    <w:rPr>
      <w:vertAlign w:val="superscript"/>
    </w:rPr>
  </w:style>
  <w:style w:type="paragraph" w:styleId="ac">
    <w:name w:val="endnote text"/>
    <w:basedOn w:val="a"/>
    <w:link w:val="ad"/>
    <w:semiHidden/>
    <w:unhideWhenUsed/>
    <w:rsid w:val="00006B5F"/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semiHidden/>
    <w:rsid w:val="00006B5F"/>
  </w:style>
  <w:style w:type="character" w:styleId="ae">
    <w:name w:val="endnote reference"/>
    <w:basedOn w:val="a0"/>
    <w:unhideWhenUsed/>
    <w:rsid w:val="00006B5F"/>
    <w:rPr>
      <w:vertAlign w:val="superscript"/>
    </w:rPr>
  </w:style>
  <w:style w:type="paragraph" w:styleId="af">
    <w:name w:val="footer"/>
    <w:basedOn w:val="a"/>
    <w:link w:val="af0"/>
    <w:unhideWhenUsed/>
    <w:rsid w:val="00843A8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843A81"/>
    <w:rPr>
      <w:sz w:val="28"/>
      <w:szCs w:val="28"/>
    </w:rPr>
  </w:style>
  <w:style w:type="paragraph" w:styleId="af1">
    <w:name w:val="List Paragraph"/>
    <w:basedOn w:val="a"/>
    <w:uiPriority w:val="34"/>
    <w:qFormat/>
    <w:rsid w:val="00685F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97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serData\chln\&#1056;&#1072;&#1073;&#1086;&#1095;&#1080;&#1081;%20&#1089;&#1090;&#1086;&#1083;\&#1041;&#1083;&#1072;&#1085;&#1082;%20&#1052;&#1069;&#1056;-2012-2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1FFB4E-70F9-4909-87AB-4F66F48139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МЭР-2012-2</Template>
  <TotalTime>13</TotalTime>
  <Pages>18</Pages>
  <Words>3367</Words>
  <Characters>19196</Characters>
  <Application>Microsoft Office Word</Application>
  <DocSecurity>0</DocSecurity>
  <Lines>159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22518</CharactersWithSpaces>
  <SharedDoc>false</SharedDoc>
  <HLinks>
    <vt:vector size="6" baseType="variant">
      <vt:variant>
        <vt:i4>6291483</vt:i4>
      </vt:variant>
      <vt:variant>
        <vt:i4>0</vt:i4>
      </vt:variant>
      <vt:variant>
        <vt:i4>0</vt:i4>
      </vt:variant>
      <vt:variant>
        <vt:i4>5</vt:i4>
      </vt:variant>
      <vt:variant>
        <vt:lpwstr>mailto:mineconom@obladm.nso.ru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chln</dc:creator>
  <cp:lastModifiedBy>Прокопьева Татьяна Сергеевна</cp:lastModifiedBy>
  <cp:revision>4</cp:revision>
  <cp:lastPrinted>2019-10-21T05:25:00Z</cp:lastPrinted>
  <dcterms:created xsi:type="dcterms:W3CDTF">2019-10-21T05:12:00Z</dcterms:created>
  <dcterms:modified xsi:type="dcterms:W3CDTF">2019-10-21T05:45:00Z</dcterms:modified>
</cp:coreProperties>
</file>